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Botanika" w:hAnsi="Botanika"/>
        </w:rPr>
        <w:id w:val="-1253902592"/>
        <w:docPartObj>
          <w:docPartGallery w:val="Cover Pages"/>
          <w:docPartUnique/>
        </w:docPartObj>
      </w:sdtPr>
      <w:sdtEndPr>
        <w:rPr>
          <w:rFonts w:ascii="Mucho Sans Light" w:hAnsi="Mucho Sans Light"/>
          <w:b/>
          <w:bCs/>
        </w:rPr>
      </w:sdtEndPr>
      <w:sdtContent>
        <w:p w:rsidR="000B447E" w:rsidRDefault="000B447E">
          <w:pPr>
            <w:rPr>
              <w:rFonts w:ascii="Botanika" w:hAnsi="Botanika"/>
            </w:rPr>
          </w:pPr>
        </w:p>
        <w:p w:rsidR="000B447E" w:rsidRDefault="000B447E">
          <w:pPr>
            <w:rPr>
              <w:rFonts w:ascii="Botanika" w:hAnsi="Botanika"/>
            </w:rPr>
          </w:pPr>
        </w:p>
        <w:p w:rsidR="000B447E" w:rsidRPr="00E7077D" w:rsidRDefault="000B447E" w:rsidP="001453A4">
          <w:pPr>
            <w:spacing w:after="0" w:line="2000" w:lineRule="exact"/>
            <w:rPr>
              <w:rFonts w:ascii="Mucho Sans Light" w:hAnsi="Mucho Sans Light"/>
              <w:sz w:val="200"/>
              <w:szCs w:val="200"/>
            </w:rPr>
          </w:pPr>
          <w:r w:rsidRPr="00E7077D">
            <w:rPr>
              <w:rFonts w:ascii="Mucho Sans Light" w:hAnsi="Mucho Sans Light"/>
              <w:sz w:val="200"/>
              <w:szCs w:val="200"/>
            </w:rPr>
            <w:t>Výroční zpráva</w:t>
          </w:r>
        </w:p>
        <w:p w:rsidR="008820DC" w:rsidRPr="009A49EB" w:rsidRDefault="000B447E" w:rsidP="000B447E">
          <w:pPr>
            <w:spacing w:after="0" w:line="240" w:lineRule="auto"/>
            <w:rPr>
              <w:rFonts w:ascii="Mucho Sans Light" w:hAnsi="Mucho Sans Light"/>
              <w:sz w:val="72"/>
              <w:szCs w:val="72"/>
            </w:rPr>
          </w:pPr>
          <w:r w:rsidRPr="009A49EB">
            <w:rPr>
              <w:rFonts w:ascii="Mucho Sans Light" w:hAnsi="Mucho Sans Light"/>
              <w:sz w:val="72"/>
              <w:szCs w:val="72"/>
            </w:rPr>
            <w:t>201</w:t>
          </w:r>
          <w:r w:rsidR="00464A99" w:rsidRPr="009A49EB">
            <w:rPr>
              <w:rFonts w:ascii="Mucho Sans Light" w:hAnsi="Mucho Sans Light"/>
              <w:sz w:val="72"/>
              <w:szCs w:val="72"/>
            </w:rPr>
            <w:t>7</w:t>
          </w: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  <w:r w:rsidRPr="00E7077D">
            <w:rPr>
              <w:rFonts w:ascii="Mucho Sans Light" w:hAnsi="Mucho Sans Light"/>
              <w:b/>
              <w:bCs/>
              <w:noProof/>
              <w:sz w:val="96"/>
              <w:szCs w:val="96"/>
            </w:rPr>
            <w:drawing>
              <wp:anchor distT="0" distB="0" distL="114300" distR="114300" simplePos="0" relativeHeight="251676672" behindDoc="1" locked="0" layoutInCell="1" allowOverlap="1" wp14:anchorId="5A0A43A6" wp14:editId="56D226B9">
                <wp:simplePos x="0" y="0"/>
                <wp:positionH relativeFrom="margin">
                  <wp:align>left</wp:align>
                </wp:positionH>
                <wp:positionV relativeFrom="paragraph">
                  <wp:posOffset>124460</wp:posOffset>
                </wp:positionV>
                <wp:extent cx="1516380" cy="886456"/>
                <wp:effectExtent l="0" t="0" r="7620" b="9525"/>
                <wp:wrapNone/>
                <wp:docPr id="3" name="Obráze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yak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6380" cy="8864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9A49EB" w:rsidRDefault="009A49EB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</w:p>
        <w:p w:rsidR="00C74997" w:rsidRPr="00B3671B" w:rsidRDefault="00C74997" w:rsidP="00C74997">
          <w:pPr>
            <w:spacing w:after="0" w:line="200" w:lineRule="exact"/>
            <w:rPr>
              <w:rFonts w:ascii="Mucho Sans Light" w:hAnsi="Mucho Sans Light"/>
              <w:color w:val="404040"/>
              <w:spacing w:val="14"/>
              <w:sz w:val="17"/>
              <w:szCs w:val="17"/>
            </w:rPr>
          </w:pPr>
          <w:r w:rsidRPr="00B3671B">
            <w:rPr>
              <w:rFonts w:ascii="Mucho Sans Light" w:hAnsi="Mucho Sans Light"/>
              <w:color w:val="404040"/>
              <w:spacing w:val="14"/>
              <w:sz w:val="17"/>
              <w:szCs w:val="17"/>
            </w:rPr>
            <w:t xml:space="preserve">obecně prospěšná společnost  je neziskovou organizací, jež vyhledává, vytváří a podporuje občanské, vzdělávací, kulturní a volnočasové aktivity přispívající ke zkvalitnění komunitního života </w:t>
          </w:r>
        </w:p>
        <w:p w:rsidR="00C74997" w:rsidRDefault="00C74997" w:rsidP="00C74997"/>
        <w:p w:rsidR="008820DC" w:rsidRPr="00E7077D" w:rsidRDefault="00B250B2">
          <w:pPr>
            <w:rPr>
              <w:rFonts w:ascii="Mucho Sans Light" w:hAnsi="Mucho Sans Light"/>
              <w:b/>
              <w:bCs/>
            </w:rPr>
          </w:pPr>
          <w:r w:rsidRPr="00E7077D">
            <w:rPr>
              <w:rFonts w:ascii="Mucho Sans Light" w:hAnsi="Mucho Sans Light"/>
              <w:b/>
              <w:bCs/>
              <w:noProof/>
              <w:sz w:val="96"/>
              <w:szCs w:val="96"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0" wp14:anchorId="3AB3E13A" wp14:editId="21D43D92">
                    <wp:simplePos x="0" y="0"/>
                    <wp:positionH relativeFrom="margin">
                      <wp:align>right</wp:align>
                    </wp:positionH>
                    <wp:positionV relativeFrom="margin">
                      <wp:posOffset>8386445</wp:posOffset>
                    </wp:positionV>
                    <wp:extent cx="6858000" cy="1087755"/>
                    <wp:effectExtent l="0" t="0" r="14605" b="0"/>
                    <wp:wrapSquare wrapText="bothSides"/>
                    <wp:docPr id="15" name="Textové pole 15" descr="Kontaktní informace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58000" cy="1087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8820DC" w:rsidRPr="000B447E" w:rsidRDefault="00A217E8" w:rsidP="000B447E">
                                <w:pPr>
                                  <w:pStyle w:val="Informannadpis"/>
                                  <w:jc w:val="left"/>
                                  <w:rPr>
                                    <w:rFonts w:ascii="Botanika" w:hAnsi="Botanika"/>
                                    <w:b w:val="0"/>
                                    <w:bCs w:val="0"/>
                                    <w:color w:val="336600"/>
                                    <w:sz w:val="20"/>
                                  </w:rPr>
                                </w:pPr>
                                <w:sdt>
                                  <w:sdtPr>
                                    <w:rPr>
                                      <w:rFonts w:ascii="Botanika" w:hAnsi="Botanika"/>
                                      <w:b w:val="0"/>
                                      <w:bCs w:val="0"/>
                                      <w:color w:val="336600"/>
                                      <w:sz w:val="32"/>
                                      <w:szCs w:val="32"/>
                                    </w:rPr>
                                    <w:alias w:val="Společnost"/>
                                    <w:tag w:val=""/>
                                    <w:id w:val="1735350181"/>
                                    <w:showingPlcHdr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3A1C8D">
                                      <w:rPr>
                                        <w:rFonts w:ascii="Botanika" w:hAnsi="Botanika"/>
                                        <w:b w:val="0"/>
                                        <w:bCs w:val="0"/>
                                        <w:color w:val="336600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tbl>
                                <w:tblPr>
                                  <w:tblW w:w="4986" w:type="pct"/>
                                  <w:jc w:val="right"/>
                                  <w:tblBorders>
                                    <w:top w:val="single" w:sz="8" w:space="0" w:color="000000" w:themeColor="text1"/>
                                  </w:tblBorders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4389"/>
                                  <w:gridCol w:w="4234"/>
                                  <w:gridCol w:w="1822"/>
                                </w:tblGrid>
                                <w:tr w:rsidR="000B447E" w:rsidRPr="000B447E" w:rsidTr="00E7077D">
                                  <w:trPr>
                                    <w:trHeight w:hRule="exact" w:val="144"/>
                                    <w:jc w:val="right"/>
                                  </w:trPr>
                                  <w:tc>
                                    <w:tcPr>
                                      <w:tcW w:w="2101" w:type="pct"/>
                                    </w:tcPr>
                                    <w:p w:rsidR="008820DC" w:rsidRPr="00B3671B" w:rsidRDefault="008820DC">
                                      <w:pPr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27" w:type="pct"/>
                                    </w:tcPr>
                                    <w:p w:rsidR="008820DC" w:rsidRPr="00B3671B" w:rsidRDefault="008820DC">
                                      <w:pPr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872" w:type="pct"/>
                                    </w:tcPr>
                                    <w:p w:rsidR="008820DC" w:rsidRPr="00B3671B" w:rsidRDefault="008820DC">
                                      <w:pPr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</w:pPr>
                                    </w:p>
                                  </w:tc>
                                </w:tr>
                                <w:tr w:rsidR="000B447E" w:rsidRPr="000B447E" w:rsidTr="00E7077D">
                                  <w:trPr>
                                    <w:jc w:val="right"/>
                                  </w:trPr>
                                  <w:tc>
                                    <w:tcPr>
                                      <w:tcW w:w="2101" w:type="pct"/>
                                      <w:tcMar>
                                        <w:bottom w:w="144" w:type="dxa"/>
                                      </w:tcMar>
                                    </w:tcPr>
                                    <w:p w:rsidR="008820DC" w:rsidRPr="00B3671B" w:rsidRDefault="00B250B2" w:rsidP="00B250B2">
                                      <w:pPr>
                                        <w:pStyle w:val="Zpat1"/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</w:pPr>
                                      <w:proofErr w:type="gramStart"/>
                                      <w:r w:rsidRPr="00B3671B"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  <w:t>My.Aktivity</w:t>
                                      </w:r>
                                      <w:proofErr w:type="gramEnd"/>
                                      <w:r w:rsidRPr="00B3671B"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  <w:t xml:space="preserve"> o.p.s.</w:t>
                                      </w:r>
                                    </w:p>
                                    <w:p w:rsidR="00B250B2" w:rsidRPr="00B3671B" w:rsidRDefault="00B250B2" w:rsidP="00B250B2">
                                      <w:pPr>
                                        <w:pStyle w:val="Zpat1"/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</w:pPr>
                                      <w:r w:rsidRPr="00B3671B">
                                        <w:rPr>
                                          <w:rFonts w:ascii="Mucho Sans Light" w:hAnsi="Mucho Sans Light"/>
                                          <w:bCs/>
                                          <w:color w:val="336600"/>
                                        </w:rPr>
                                        <w:t>+420 271 774 725</w:t>
                                      </w:r>
                                    </w:p>
                                    <w:p w:rsidR="00B250B2" w:rsidRPr="00B3671B" w:rsidRDefault="00B250B2" w:rsidP="00B250B2">
                                      <w:pPr>
                                        <w:pStyle w:val="Zpat1"/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</w:pPr>
                                    </w:p>
                                  </w:tc>
                                  <w:sdt>
                                    <w:sdtP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alias w:val="Adresa"/>
                                      <w:tag w:val=""/>
                                      <w:id w:val="-1976523539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 w:multiLine="1"/>
                                    </w:sdtPr>
                                    <w:sdtEndPr/>
                                    <w:sdtContent>
                                      <w:tc>
                                        <w:tcPr>
                                          <w:tcW w:w="2027" w:type="pct"/>
                                          <w:tcMar>
                                            <w:bottom w:w="144" w:type="dxa"/>
                                          </w:tcMar>
                                        </w:tcPr>
                                        <w:p w:rsidR="008820DC" w:rsidRPr="00B3671B" w:rsidRDefault="00CC2FF9" w:rsidP="00B250B2">
                                          <w:pPr>
                                            <w:pStyle w:val="Zpat1"/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</w:pPr>
                                          <w:r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t>Sídlo společnosti:</w:t>
                                          </w:r>
                                          <w:r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br/>
                                          </w:r>
                                          <w:r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br/>
                                          </w:r>
                                          <w:proofErr w:type="gramStart"/>
                                          <w:r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t>My.Aktivity</w:t>
                                          </w:r>
                                          <w:proofErr w:type="gramEnd"/>
                                          <w:r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t xml:space="preserve"> o.p.s.</w:t>
                                          </w:r>
                                          <w:r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br/>
                                            <w:t>Na Balkáně 2866/17a</w:t>
                                          </w:r>
                                          <w:r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br/>
                                            <w:t>Praha 3 | 130 00</w:t>
                                          </w:r>
                                        </w:p>
                                      </w:tc>
                                    </w:sdtContent>
                                  </w:sdt>
                                  <w:tc>
                                    <w:tcPr>
                                      <w:tcW w:w="872" w:type="pct"/>
                                      <w:tcMar>
                                        <w:bottom w:w="144" w:type="dxa"/>
                                      </w:tcMar>
                                    </w:tcPr>
                                    <w:sdt>
                                      <w:sdtPr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  <w:alias w:val="Web"/>
                                        <w:tag w:val=""/>
                                        <w:id w:val="-2109264395"/>
      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8820DC" w:rsidRPr="00B3671B" w:rsidRDefault="003A1C8D">
                                          <w:pPr>
                                            <w:pStyle w:val="Zpat1"/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</w:pPr>
                                          <w:r w:rsidRPr="00B3671B"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t>www.myaktivity.cz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rFonts w:ascii="Mucho Sans Light" w:hAnsi="Mucho Sans Light"/>
                                          <w:color w:val="336600"/>
                                        </w:rPr>
                                        <w:alias w:val="E-mail"/>
                                        <w:tag w:val=""/>
                                        <w:id w:val="1873495697"/>
    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    <w:text/>
                                      </w:sdtPr>
                                      <w:sdtEndPr/>
                                      <w:sdtContent>
                                        <w:p w:rsidR="008820DC" w:rsidRPr="00B3671B" w:rsidRDefault="000B447E" w:rsidP="000B447E">
                                          <w:pPr>
                                            <w:pStyle w:val="Zpat1"/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</w:pPr>
                                          <w:r w:rsidRPr="00B3671B">
                                            <w:rPr>
                                              <w:rFonts w:ascii="Mucho Sans Light" w:hAnsi="Mucho Sans Light"/>
                                              <w:color w:val="336600"/>
                                            </w:rPr>
                                            <w:t>info@myaktivity.cz</w:t>
                                          </w:r>
                                        </w:p>
                                      </w:sdtContent>
                                    </w:sdt>
                                  </w:tc>
                                </w:tr>
                                <w:tr w:rsidR="000B447E" w:rsidRPr="000B447E" w:rsidTr="00E7077D">
                                  <w:trPr>
                                    <w:trHeight w:hRule="exact" w:val="86"/>
                                    <w:jc w:val="right"/>
                                  </w:trPr>
                                  <w:tc>
                                    <w:tcPr>
                                      <w:tcW w:w="2101" w:type="pct"/>
                                      <w:shd w:val="clear" w:color="auto" w:fill="000000" w:themeFill="text1"/>
                                    </w:tcPr>
                                    <w:p w:rsidR="008820DC" w:rsidRPr="000B447E" w:rsidRDefault="008820DC">
                                      <w:pPr>
                                        <w:pStyle w:val="Zpat1"/>
                                        <w:rPr>
                                          <w:b/>
                                          <w:bCs/>
                                          <w:color w:val="3366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027" w:type="pct"/>
                                      <w:shd w:val="clear" w:color="auto" w:fill="000000" w:themeFill="text1"/>
                                    </w:tcPr>
                                    <w:p w:rsidR="008820DC" w:rsidRPr="000B447E" w:rsidRDefault="008820DC">
                                      <w:pPr>
                                        <w:pStyle w:val="Zpat1"/>
                                        <w:rPr>
                                          <w:color w:val="336600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872" w:type="pct"/>
                                      <w:shd w:val="clear" w:color="auto" w:fill="000000" w:themeFill="text1"/>
                                    </w:tcPr>
                                    <w:p w:rsidR="008820DC" w:rsidRPr="000B447E" w:rsidRDefault="008820DC">
                                      <w:pPr>
                                        <w:pStyle w:val="Zpat1"/>
                                        <w:rPr>
                                          <w:color w:val="336600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8820DC" w:rsidRDefault="008820DC">
                                <w:pPr>
                                  <w:pStyle w:val="Bezmezer1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128200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AB3E13A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15" o:spid="_x0000_s1026" type="#_x0000_t202" alt="Kontaktní informace" style="position:absolute;margin-left:488.8pt;margin-top:660.35pt;width:540pt;height:85.65pt;z-index:251675648;visibility:visible;mso-wrap-style:square;mso-width-percent:1282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1282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" o:allowoverlap="f" filled="f" stroked="f" strokeweight=".5pt">
                    <v:textbox inset="0,0,0,0">
                      <w:txbxContent>
                        <w:p w:rsidR="008820DC" w:rsidRPr="000B447E" w:rsidRDefault="00A217E8" w:rsidP="000B447E">
                          <w:pPr>
                            <w:pStyle w:val="Informannadpis"/>
                            <w:jc w:val="left"/>
                            <w:rPr>
                              <w:rFonts w:ascii="Botanika" w:hAnsi="Botanika"/>
                              <w:b w:val="0"/>
                              <w:bCs w:val="0"/>
                              <w:color w:val="336600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="Botanika" w:hAnsi="Botanika"/>
                                <w:b w:val="0"/>
                                <w:bCs w:val="0"/>
                                <w:color w:val="336600"/>
                                <w:sz w:val="32"/>
                                <w:szCs w:val="32"/>
                              </w:rPr>
                              <w:alias w:val="Společnost"/>
                              <w:tag w:val=""/>
                              <w:id w:val="1735350181"/>
                              <w:showingPlcHdr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3A1C8D">
                                <w:rPr>
                                  <w:rFonts w:ascii="Botanika" w:hAnsi="Botanika"/>
                                  <w:b w:val="0"/>
                                  <w:bCs w:val="0"/>
                                  <w:color w:val="336600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tbl>
                          <w:tblPr>
                            <w:tblW w:w="4986" w:type="pct"/>
                            <w:jc w:val="right"/>
                            <w:tblBorders>
                              <w:top w:val="single" w:sz="8" w:space="0" w:color="000000" w:themeColor="text1"/>
                            </w:tblBorders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4389"/>
                            <w:gridCol w:w="4234"/>
                            <w:gridCol w:w="1822"/>
                          </w:tblGrid>
                          <w:tr w:rsidR="000B447E" w:rsidRPr="000B447E" w:rsidTr="00E7077D">
                            <w:trPr>
                              <w:trHeight w:hRule="exact" w:val="144"/>
                              <w:jc w:val="right"/>
                            </w:trPr>
                            <w:tc>
                              <w:tcPr>
                                <w:tcW w:w="2101" w:type="pct"/>
                              </w:tcPr>
                              <w:p w:rsidR="008820DC" w:rsidRPr="00B3671B" w:rsidRDefault="008820DC">
                                <w:pPr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27" w:type="pct"/>
                              </w:tcPr>
                              <w:p w:rsidR="008820DC" w:rsidRPr="00B3671B" w:rsidRDefault="008820DC">
                                <w:pPr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72" w:type="pct"/>
                              </w:tcPr>
                              <w:p w:rsidR="008820DC" w:rsidRPr="00B3671B" w:rsidRDefault="008820DC">
                                <w:pPr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</w:pPr>
                              </w:p>
                            </w:tc>
                          </w:tr>
                          <w:tr w:rsidR="000B447E" w:rsidRPr="000B447E" w:rsidTr="00E7077D">
                            <w:trPr>
                              <w:jc w:val="right"/>
                            </w:trPr>
                            <w:tc>
                              <w:tcPr>
                                <w:tcW w:w="2101" w:type="pct"/>
                                <w:tcMar>
                                  <w:bottom w:w="144" w:type="dxa"/>
                                </w:tcMar>
                              </w:tcPr>
                              <w:p w:rsidR="008820DC" w:rsidRPr="00B3671B" w:rsidRDefault="00B250B2" w:rsidP="00B250B2">
                                <w:pPr>
                                  <w:pStyle w:val="Zpat1"/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</w:pPr>
                                <w:proofErr w:type="gramStart"/>
                                <w:r w:rsidRPr="00B3671B"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  <w:t>My.Aktivity</w:t>
                                </w:r>
                                <w:proofErr w:type="gramEnd"/>
                                <w:r w:rsidRPr="00B3671B"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  <w:t xml:space="preserve"> o.p.s.</w:t>
                                </w:r>
                              </w:p>
                              <w:p w:rsidR="00B250B2" w:rsidRPr="00B3671B" w:rsidRDefault="00B250B2" w:rsidP="00B250B2">
                                <w:pPr>
                                  <w:pStyle w:val="Zpat1"/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</w:pPr>
                                <w:r w:rsidRPr="00B3671B">
                                  <w:rPr>
                                    <w:rFonts w:ascii="Mucho Sans Light" w:hAnsi="Mucho Sans Light"/>
                                    <w:bCs/>
                                    <w:color w:val="336600"/>
                                  </w:rPr>
                                  <w:t>+420 271 774 725</w:t>
                                </w:r>
                              </w:p>
                              <w:p w:rsidR="00B250B2" w:rsidRPr="00B3671B" w:rsidRDefault="00B250B2" w:rsidP="00B250B2">
                                <w:pPr>
                                  <w:pStyle w:val="Zpat1"/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</w:pPr>
                              </w:p>
                            </w:tc>
                            <w:sdt>
                              <w:sdtPr>
                                <w:rPr>
                                  <w:rFonts w:ascii="Mucho Sans Light" w:hAnsi="Mucho Sans Light"/>
                                  <w:color w:val="336600"/>
                                </w:rPr>
                                <w:alias w:val="Adresa"/>
                                <w:tag w:val=""/>
                                <w:id w:val="-1976523539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tc>
                                  <w:tcPr>
                                    <w:tcW w:w="2027" w:type="pct"/>
                                    <w:tcMar>
                                      <w:bottom w:w="144" w:type="dxa"/>
                                    </w:tcMar>
                                  </w:tcPr>
                                  <w:p w:rsidR="008820DC" w:rsidRPr="00B3671B" w:rsidRDefault="00CC2FF9" w:rsidP="00B250B2">
                                    <w:pPr>
                                      <w:pStyle w:val="Zpat1"/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</w:pPr>
                                    <w: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t>Sídlo společnosti:</w:t>
                                    </w:r>
                                    <w: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br/>
                                    </w:r>
                                    <w: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br/>
                                    </w:r>
                                    <w:proofErr w:type="gramStart"/>
                                    <w: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t>My.Aktivity</w:t>
                                    </w:r>
                                    <w:proofErr w:type="gramEnd"/>
                                    <w: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t xml:space="preserve"> o.p.s.</w:t>
                                    </w:r>
                                    <w: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br/>
                                      <w:t>Na Balkáně 2866/17a</w:t>
                                    </w:r>
                                    <w:r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br/>
                                      <w:t>Praha 3 | 130 00</w:t>
                                    </w:r>
                                  </w:p>
                                </w:tc>
                              </w:sdtContent>
                            </w:sdt>
                            <w:tc>
                              <w:tcPr>
                                <w:tcW w:w="872" w:type="pct"/>
                                <w:tcMar>
                                  <w:bottom w:w="144" w:type="dxa"/>
                                </w:tcMar>
                              </w:tcPr>
                              <w:sdt>
                                <w:sdtPr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  <w:alias w:val="Web"/>
                                  <w:tag w:val=""/>
                                  <w:id w:val="-2109264395"/>
    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8820DC" w:rsidRPr="00B3671B" w:rsidRDefault="003A1C8D">
                                    <w:pPr>
                                      <w:pStyle w:val="Zpat1"/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</w:pPr>
                                    <w:r w:rsidRPr="00B3671B"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t>www.myaktivity.cz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="Mucho Sans Light" w:hAnsi="Mucho Sans Light"/>
                                    <w:color w:val="336600"/>
                                  </w:rPr>
                                  <w:alias w:val="E-mail"/>
                                  <w:tag w:val=""/>
                                  <w:id w:val="1873495697"/>
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<w:text/>
                                </w:sdtPr>
                                <w:sdtEndPr/>
                                <w:sdtContent>
                                  <w:p w:rsidR="008820DC" w:rsidRPr="00B3671B" w:rsidRDefault="000B447E" w:rsidP="000B447E">
                                    <w:pPr>
                                      <w:pStyle w:val="Zpat1"/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</w:pPr>
                                    <w:r w:rsidRPr="00B3671B">
                                      <w:rPr>
                                        <w:rFonts w:ascii="Mucho Sans Light" w:hAnsi="Mucho Sans Light"/>
                                        <w:color w:val="336600"/>
                                      </w:rPr>
                                      <w:t>info@myaktivity.cz</w:t>
                                    </w:r>
                                  </w:p>
                                </w:sdtContent>
                              </w:sdt>
                            </w:tc>
                          </w:tr>
                          <w:tr w:rsidR="000B447E" w:rsidRPr="000B447E" w:rsidTr="00E7077D">
                            <w:trPr>
                              <w:trHeight w:hRule="exact" w:val="86"/>
                              <w:jc w:val="right"/>
                            </w:trPr>
                            <w:tc>
                              <w:tcPr>
                                <w:tcW w:w="2101" w:type="pct"/>
                                <w:shd w:val="clear" w:color="auto" w:fill="000000" w:themeFill="text1"/>
                              </w:tcPr>
                              <w:p w:rsidR="008820DC" w:rsidRPr="000B447E" w:rsidRDefault="008820DC">
                                <w:pPr>
                                  <w:pStyle w:val="Zpat1"/>
                                  <w:rPr>
                                    <w:b/>
                                    <w:bCs/>
                                    <w:color w:val="3366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027" w:type="pct"/>
                                <w:shd w:val="clear" w:color="auto" w:fill="000000" w:themeFill="text1"/>
                              </w:tcPr>
                              <w:p w:rsidR="008820DC" w:rsidRPr="000B447E" w:rsidRDefault="008820DC">
                                <w:pPr>
                                  <w:pStyle w:val="Zpat1"/>
                                  <w:rPr>
                                    <w:color w:val="336600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72" w:type="pct"/>
                                <w:shd w:val="clear" w:color="auto" w:fill="000000" w:themeFill="text1"/>
                              </w:tcPr>
                              <w:p w:rsidR="008820DC" w:rsidRPr="000B447E" w:rsidRDefault="008820DC">
                                <w:pPr>
                                  <w:pStyle w:val="Zpat1"/>
                                  <w:rPr>
                                    <w:color w:val="336600"/>
                                  </w:rPr>
                                </w:pPr>
                              </w:p>
                            </w:tc>
                          </w:tr>
                        </w:tbl>
                        <w:p w:rsidR="008820DC" w:rsidRDefault="008820DC">
                          <w:pPr>
                            <w:pStyle w:val="Bezmezer1"/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  <w:r w:rsidR="008820DC" w:rsidRPr="00E7077D">
            <w:rPr>
              <w:rFonts w:ascii="Mucho Sans Light" w:hAnsi="Mucho Sans Light"/>
              <w:b/>
              <w:bCs/>
            </w:rPr>
            <w:br w:type="page"/>
          </w:r>
        </w:p>
      </w:sdtContent>
    </w:sdt>
    <w:sdt>
      <w:sdtPr>
        <w:rPr>
          <w:rFonts w:ascii="Botanika" w:eastAsiaTheme="minorHAnsi" w:hAnsi="Botanika" w:cstheme="minorBidi"/>
          <w:b w:val="0"/>
          <w:bCs w:val="0"/>
          <w:color w:val="339966"/>
          <w:sz w:val="20"/>
          <w:szCs w:val="20"/>
        </w:rPr>
        <w:id w:val="2014187796"/>
        <w:docPartObj>
          <w:docPartGallery w:val="Table of Contents"/>
          <w:docPartUnique/>
        </w:docPartObj>
      </w:sdtPr>
      <w:sdtEndPr>
        <w:rPr>
          <w:color w:val="404040" w:themeColor="text1" w:themeTint="BF"/>
        </w:rPr>
      </w:sdtEndPr>
      <w:sdtContent>
        <w:p w:rsidR="00FD40A0" w:rsidRDefault="00FD40A0" w:rsidP="002F0C2F">
          <w:pPr>
            <w:pStyle w:val="Nadpisobsahu"/>
            <w:spacing w:before="0" w:after="360"/>
            <w:rPr>
              <w:rFonts w:ascii="Botanika" w:eastAsiaTheme="minorHAnsi" w:hAnsi="Botanika" w:cstheme="minorBidi"/>
              <w:b w:val="0"/>
              <w:bCs w:val="0"/>
              <w:color w:val="339966"/>
              <w:sz w:val="20"/>
              <w:szCs w:val="20"/>
            </w:rPr>
          </w:pPr>
        </w:p>
        <w:p w:rsidR="00FD40A0" w:rsidRDefault="00FD40A0" w:rsidP="002F0C2F">
          <w:pPr>
            <w:pStyle w:val="Nadpisobsahu"/>
            <w:spacing w:before="0" w:after="360"/>
            <w:rPr>
              <w:rFonts w:ascii="Botanika" w:eastAsiaTheme="minorHAnsi" w:hAnsi="Botanika" w:cstheme="minorBidi"/>
              <w:b w:val="0"/>
              <w:bCs w:val="0"/>
              <w:color w:val="339966"/>
              <w:sz w:val="20"/>
              <w:szCs w:val="20"/>
            </w:rPr>
          </w:pPr>
        </w:p>
        <w:p w:rsidR="00562E3A" w:rsidRPr="002A688A" w:rsidRDefault="00562E3A" w:rsidP="002F0C2F">
          <w:pPr>
            <w:pStyle w:val="Nadpisobsahu"/>
            <w:spacing w:before="0" w:after="360"/>
            <w:rPr>
              <w:rFonts w:ascii="Mucho Sans Heavy" w:hAnsi="Mucho Sans Heavy"/>
              <w:color w:val="339966"/>
            </w:rPr>
          </w:pPr>
          <w:r w:rsidRPr="002A688A">
            <w:rPr>
              <w:rFonts w:ascii="Mucho Sans Heavy" w:hAnsi="Mucho Sans Heavy"/>
              <w:color w:val="339966"/>
              <w:sz w:val="44"/>
              <w:szCs w:val="44"/>
            </w:rPr>
            <w:t>Obsah</w:t>
          </w:r>
        </w:p>
        <w:p w:rsidR="006B0345" w:rsidRPr="00FD40A0" w:rsidRDefault="002F0C2F" w:rsidP="00FD40A0">
          <w:pPr>
            <w:pStyle w:val="Obsah1"/>
            <w:rPr>
              <w:rFonts w:eastAsiaTheme="minorEastAsia"/>
              <w:color w:val="auto"/>
              <w:sz w:val="22"/>
              <w:szCs w:val="22"/>
            </w:rPr>
          </w:pPr>
          <w:r w:rsidRPr="000B447E">
            <w:fldChar w:fldCharType="begin"/>
          </w:r>
          <w:r w:rsidRPr="00FD40A0">
            <w:instrText xml:space="preserve"> TOC \o "1-1" \h \z \u </w:instrText>
          </w:r>
          <w:r w:rsidRPr="000B447E">
            <w:fldChar w:fldCharType="separate"/>
          </w:r>
          <w:hyperlink w:anchor="_Toc519936191" w:history="1">
            <w:r w:rsidR="006B0345" w:rsidRPr="00FD40A0">
              <w:rPr>
                <w:rStyle w:val="Hypertextovodkaz"/>
              </w:rPr>
              <w:t>Úvodem</w:t>
            </w:r>
            <w:r w:rsidR="006B0345" w:rsidRPr="00FD40A0">
              <w:rPr>
                <w:webHidden/>
              </w:rPr>
              <w:tab/>
            </w:r>
            <w:r w:rsidR="006B0345" w:rsidRPr="00FD40A0">
              <w:rPr>
                <w:webHidden/>
              </w:rPr>
              <w:fldChar w:fldCharType="begin"/>
            </w:r>
            <w:r w:rsidR="006B0345" w:rsidRPr="00FD40A0">
              <w:rPr>
                <w:webHidden/>
              </w:rPr>
              <w:instrText xml:space="preserve"> PAGEREF _Toc519936191 \h </w:instrText>
            </w:r>
            <w:r w:rsidR="006B0345" w:rsidRPr="00FD40A0">
              <w:rPr>
                <w:webHidden/>
              </w:rPr>
            </w:r>
            <w:r w:rsidR="006B0345" w:rsidRPr="00FD40A0">
              <w:rPr>
                <w:webHidden/>
              </w:rPr>
              <w:fldChar w:fldCharType="separate"/>
            </w:r>
            <w:r w:rsidR="00793389">
              <w:rPr>
                <w:webHidden/>
              </w:rPr>
              <w:t>1</w:t>
            </w:r>
            <w:r w:rsidR="006B0345" w:rsidRPr="00FD40A0">
              <w:rPr>
                <w:webHidden/>
              </w:rPr>
              <w:fldChar w:fldCharType="end"/>
            </w:r>
          </w:hyperlink>
        </w:p>
        <w:p w:rsidR="006B0345" w:rsidRPr="00FD40A0" w:rsidRDefault="00A217E8" w:rsidP="00FD40A0">
          <w:pPr>
            <w:pStyle w:val="Obsah1"/>
            <w:rPr>
              <w:rFonts w:eastAsiaTheme="minorEastAsia"/>
              <w:color w:val="auto"/>
              <w:szCs w:val="22"/>
            </w:rPr>
          </w:pPr>
          <w:hyperlink w:anchor="_Toc519936192" w:history="1">
            <w:r w:rsidR="006B0345" w:rsidRPr="00FD40A0">
              <w:rPr>
                <w:rStyle w:val="Hypertextovodkaz"/>
              </w:rPr>
              <w:t>Přehled aktivit</w:t>
            </w:r>
            <w:r w:rsidR="006B0345" w:rsidRPr="00FD40A0">
              <w:rPr>
                <w:webHidden/>
              </w:rPr>
              <w:tab/>
            </w:r>
            <w:r w:rsidR="006B0345" w:rsidRPr="00FD40A0">
              <w:rPr>
                <w:webHidden/>
              </w:rPr>
              <w:fldChar w:fldCharType="begin"/>
            </w:r>
            <w:r w:rsidR="006B0345" w:rsidRPr="00FD40A0">
              <w:rPr>
                <w:webHidden/>
              </w:rPr>
              <w:instrText xml:space="preserve"> PAGEREF _Toc519936192 \h </w:instrText>
            </w:r>
            <w:r w:rsidR="006B0345" w:rsidRPr="00FD40A0">
              <w:rPr>
                <w:webHidden/>
              </w:rPr>
            </w:r>
            <w:r w:rsidR="006B0345" w:rsidRPr="00FD40A0">
              <w:rPr>
                <w:webHidden/>
              </w:rPr>
              <w:fldChar w:fldCharType="separate"/>
            </w:r>
            <w:r w:rsidR="00793389">
              <w:rPr>
                <w:webHidden/>
              </w:rPr>
              <w:t>2</w:t>
            </w:r>
            <w:r w:rsidR="006B0345" w:rsidRPr="00FD40A0">
              <w:rPr>
                <w:webHidden/>
              </w:rPr>
              <w:fldChar w:fldCharType="end"/>
            </w:r>
          </w:hyperlink>
        </w:p>
        <w:p w:rsidR="006B0345" w:rsidRDefault="00A217E8" w:rsidP="00FD40A0">
          <w:pPr>
            <w:pStyle w:val="Obsah1"/>
            <w:rPr>
              <w:rFonts w:eastAsiaTheme="minorEastAsia"/>
              <w:color w:val="auto"/>
              <w:sz w:val="22"/>
              <w:szCs w:val="22"/>
            </w:rPr>
          </w:pPr>
          <w:hyperlink w:anchor="_Toc519936193" w:history="1">
            <w:r w:rsidR="006B0345" w:rsidRPr="0004528A">
              <w:rPr>
                <w:rStyle w:val="Hypertextovodkaz"/>
              </w:rPr>
              <w:t>Finanční výkazy</w:t>
            </w:r>
            <w:r w:rsidR="006B0345">
              <w:rPr>
                <w:webHidden/>
              </w:rPr>
              <w:tab/>
            </w:r>
            <w:r w:rsidR="00AB775A">
              <w:rPr>
                <w:webHidden/>
              </w:rPr>
              <w:t xml:space="preserve">7 - </w:t>
            </w:r>
          </w:hyperlink>
          <w:r w:rsidR="005307F6">
            <w:t>15</w:t>
          </w:r>
        </w:p>
        <w:p w:rsidR="006B0345" w:rsidRDefault="00A217E8" w:rsidP="00FD40A0">
          <w:pPr>
            <w:pStyle w:val="Obsah1"/>
            <w:rPr>
              <w:rFonts w:eastAsiaTheme="minorEastAsia"/>
              <w:color w:val="auto"/>
              <w:sz w:val="22"/>
              <w:szCs w:val="22"/>
            </w:rPr>
          </w:pPr>
          <w:hyperlink w:anchor="_Toc519936194" w:history="1">
            <w:r w:rsidR="006B0345" w:rsidRPr="0004528A">
              <w:rPr>
                <w:rStyle w:val="Hypertextovodkaz"/>
              </w:rPr>
              <w:t>Kontaktní informace</w:t>
            </w:r>
            <w:r w:rsidR="006B0345">
              <w:rPr>
                <w:webHidden/>
              </w:rPr>
              <w:tab/>
            </w:r>
          </w:hyperlink>
          <w:r w:rsidR="005307F6">
            <w:t>16</w:t>
          </w:r>
        </w:p>
        <w:p w:rsidR="00562E3A" w:rsidRPr="000B447E" w:rsidRDefault="002F0C2F">
          <w:pPr>
            <w:rPr>
              <w:rFonts w:ascii="Botanika" w:hAnsi="Botanika"/>
            </w:rPr>
          </w:pPr>
          <w:r w:rsidRPr="000B447E">
            <w:rPr>
              <w:rFonts w:ascii="Botanika" w:hAnsi="Botanika"/>
            </w:rPr>
            <w:fldChar w:fldCharType="end"/>
          </w:r>
        </w:p>
      </w:sdtContent>
    </w:sdt>
    <w:p w:rsidR="006A3B2A" w:rsidRPr="000B447E" w:rsidRDefault="006A3B2A">
      <w:pPr>
        <w:rPr>
          <w:rFonts w:ascii="Botanika" w:hAnsi="Botanika"/>
        </w:rPr>
        <w:sectPr w:rsidR="006A3B2A" w:rsidRPr="000B447E" w:rsidSect="00BA7DFB">
          <w:headerReference w:type="default" r:id="rId11"/>
          <w:pgSz w:w="11907" w:h="16839" w:code="9"/>
          <w:pgMar w:top="1148" w:right="700" w:bottom="765" w:left="3011" w:header="1148" w:footer="709" w:gutter="0"/>
          <w:pgNumType w:fmt="lowerRoman" w:start="0"/>
          <w:cols w:space="720"/>
          <w:titlePg/>
          <w:docGrid w:linePitch="360"/>
        </w:sectPr>
      </w:pPr>
    </w:p>
    <w:p w:rsidR="006A3B2A" w:rsidRPr="002A688A" w:rsidRDefault="00B250B2">
      <w:pPr>
        <w:pStyle w:val="Nadpis11"/>
        <w:rPr>
          <w:rFonts w:ascii="Mucho Sans Heavy" w:hAnsi="Mucho Sans Heavy"/>
          <w:color w:val="339966"/>
        </w:rPr>
      </w:pPr>
      <w:bookmarkStart w:id="0" w:name="_Toc519936191"/>
      <w:r w:rsidRPr="002A688A">
        <w:rPr>
          <w:rFonts w:ascii="Mucho Sans Heavy" w:hAnsi="Mucho Sans Heavy"/>
          <w:color w:val="339966"/>
        </w:rPr>
        <w:lastRenderedPageBreak/>
        <w:t>Úvodem</w:t>
      </w:r>
      <w:bookmarkEnd w:id="0"/>
    </w:p>
    <w:p w:rsidR="003A1C8D" w:rsidRPr="00B3671B" w:rsidRDefault="003A1C8D" w:rsidP="003A1C8D">
      <w:pPr>
        <w:widowControl w:val="0"/>
        <w:rPr>
          <w:rFonts w:ascii="Mucho Sans" w:hAnsi="Mucho Sans"/>
          <w:color w:val="262626"/>
        </w:rPr>
      </w:pPr>
      <w:proofErr w:type="gramStart"/>
      <w:r w:rsidRPr="00B3671B">
        <w:rPr>
          <w:rFonts w:ascii="Mucho Sans" w:eastAsia="Calibri" w:hAnsi="Mucho Sans" w:cs="Calibri"/>
          <w:color w:val="262626"/>
          <w:sz w:val="24"/>
        </w:rPr>
        <w:t>My.Aktivity</w:t>
      </w:r>
      <w:proofErr w:type="gramEnd"/>
      <w:r w:rsidRPr="00B3671B">
        <w:rPr>
          <w:rFonts w:ascii="Mucho Sans" w:eastAsia="Calibri" w:hAnsi="Mucho Sans" w:cs="Calibri"/>
          <w:color w:val="262626"/>
          <w:sz w:val="24"/>
        </w:rPr>
        <w:t xml:space="preserve"> o.p.s. vznikla v roce 2011 jako platforma  pro setkávání nápadů </w:t>
      </w:r>
      <w:r w:rsidR="00B5103F">
        <w:rPr>
          <w:rFonts w:ascii="Mucho Sans" w:eastAsia="Calibri" w:hAnsi="Mucho Sans" w:cs="Calibri"/>
          <w:color w:val="262626"/>
          <w:sz w:val="24"/>
        </w:rPr>
        <w:br/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a aktivit skupiny lidí různých kvalifikací a zájmů. Spojuje nás  chuť a potřeba realizovat projekty zaměřené na rozvoj společenského a komunitního života v Praze. Původní myšlenka zakladatelů společnosti byla spojena s realizací vzdělávacích projektů zaměřených především na  vzdělávání dospělých. </w:t>
      </w:r>
      <w:r w:rsidR="00697341">
        <w:rPr>
          <w:rFonts w:ascii="Mucho Sans" w:eastAsia="Calibri" w:hAnsi="Mucho Sans" w:cs="Calibri"/>
          <w:color w:val="262626"/>
          <w:sz w:val="24"/>
        </w:rPr>
        <w:br/>
      </w:r>
      <w:r w:rsidR="00903173">
        <w:rPr>
          <w:rFonts w:ascii="Mucho Sans" w:eastAsia="Calibri" w:hAnsi="Mucho Sans" w:cs="Calibri"/>
          <w:color w:val="262626"/>
          <w:sz w:val="24"/>
        </w:rPr>
        <w:t xml:space="preserve">Konec roku 2017 byl poznamenán zásadní změnou v životě naší společnosti. </w:t>
      </w:r>
      <w:r w:rsidR="00697341">
        <w:rPr>
          <w:rFonts w:ascii="Mucho Sans" w:eastAsia="Calibri" w:hAnsi="Mucho Sans" w:cs="Calibri"/>
          <w:color w:val="262626"/>
          <w:sz w:val="24"/>
        </w:rPr>
        <w:br/>
      </w:r>
      <w:r w:rsidR="00903173">
        <w:rPr>
          <w:rFonts w:ascii="Mucho Sans" w:eastAsia="Calibri" w:hAnsi="Mucho Sans" w:cs="Calibri"/>
          <w:color w:val="262626"/>
          <w:sz w:val="24"/>
        </w:rPr>
        <w:t xml:space="preserve">Po několika letech strávených v pronajatých prostorách Domu dětí a mládeže Praha 3 – Ulita, </w:t>
      </w:r>
      <w:r w:rsidR="003B71EA">
        <w:rPr>
          <w:rFonts w:ascii="Mucho Sans" w:eastAsia="Calibri" w:hAnsi="Mucho Sans" w:cs="Calibri"/>
          <w:color w:val="262626"/>
          <w:sz w:val="24"/>
        </w:rPr>
        <w:t>js</w:t>
      </w:r>
      <w:r w:rsidR="00903173">
        <w:rPr>
          <w:rFonts w:ascii="Mucho Sans" w:eastAsia="Calibri" w:hAnsi="Mucho Sans" w:cs="Calibri"/>
          <w:color w:val="262626"/>
          <w:sz w:val="24"/>
        </w:rPr>
        <w:t>m</w:t>
      </w:r>
      <w:r w:rsidR="003B71EA">
        <w:rPr>
          <w:rFonts w:ascii="Mucho Sans" w:eastAsia="Calibri" w:hAnsi="Mucho Sans" w:cs="Calibri"/>
          <w:color w:val="262626"/>
          <w:sz w:val="24"/>
        </w:rPr>
        <w:t>e</w:t>
      </w:r>
      <w:r w:rsidR="00903173">
        <w:rPr>
          <w:rFonts w:ascii="Mucho Sans" w:eastAsia="Calibri" w:hAnsi="Mucho Sans" w:cs="Calibri"/>
          <w:color w:val="262626"/>
          <w:sz w:val="24"/>
        </w:rPr>
        <w:t xml:space="preserve"> se rozhodli změnit místo působnosti a příští léta </w:t>
      </w:r>
      <w:r w:rsidR="003B71EA">
        <w:rPr>
          <w:rFonts w:ascii="Mucho Sans" w:eastAsia="Calibri" w:hAnsi="Mucho Sans" w:cs="Calibri"/>
          <w:color w:val="262626"/>
          <w:sz w:val="24"/>
        </w:rPr>
        <w:t xml:space="preserve">tak </w:t>
      </w:r>
      <w:r w:rsidR="00903173">
        <w:rPr>
          <w:rFonts w:ascii="Mucho Sans" w:eastAsia="Calibri" w:hAnsi="Mucho Sans" w:cs="Calibri"/>
          <w:color w:val="262626"/>
          <w:sz w:val="24"/>
        </w:rPr>
        <w:t xml:space="preserve">budeme naše aktivity provozovat </w:t>
      </w:r>
      <w:proofErr w:type="gramStart"/>
      <w:r w:rsidR="00903173">
        <w:rPr>
          <w:rFonts w:ascii="Mucho Sans" w:eastAsia="Calibri" w:hAnsi="Mucho Sans" w:cs="Calibri"/>
          <w:color w:val="262626"/>
          <w:sz w:val="24"/>
        </w:rPr>
        <w:t>ve</w:t>
      </w:r>
      <w:proofErr w:type="gramEnd"/>
      <w:r w:rsidR="00903173">
        <w:rPr>
          <w:rFonts w:ascii="Mucho Sans" w:eastAsia="Calibri" w:hAnsi="Mucho Sans" w:cs="Calibri"/>
          <w:color w:val="262626"/>
          <w:sz w:val="24"/>
        </w:rPr>
        <w:t xml:space="preserve"> </w:t>
      </w:r>
      <w:r w:rsidR="003B71EA">
        <w:rPr>
          <w:rFonts w:ascii="Mucho Sans" w:eastAsia="Calibri" w:hAnsi="Mucho Sans" w:cs="Calibri"/>
          <w:color w:val="262626"/>
          <w:sz w:val="24"/>
        </w:rPr>
        <w:t xml:space="preserve">nedalekém </w:t>
      </w:r>
      <w:r w:rsidR="00903173">
        <w:rPr>
          <w:rFonts w:ascii="Mucho Sans" w:eastAsia="Calibri" w:hAnsi="Mucho Sans" w:cs="Calibri"/>
          <w:color w:val="262626"/>
          <w:sz w:val="24"/>
        </w:rPr>
        <w:t xml:space="preserve">sportovním a rekreačním areálu Pražačka. Doufáme, že tato zásadní změna, vynucena změněnými podmínkami </w:t>
      </w:r>
      <w:r w:rsidR="00697341">
        <w:rPr>
          <w:rFonts w:ascii="Mucho Sans" w:eastAsia="Calibri" w:hAnsi="Mucho Sans" w:cs="Calibri"/>
          <w:color w:val="262626"/>
          <w:sz w:val="24"/>
        </w:rPr>
        <w:br/>
      </w:r>
      <w:r w:rsidR="00903173">
        <w:rPr>
          <w:rFonts w:ascii="Mucho Sans" w:eastAsia="Calibri" w:hAnsi="Mucho Sans" w:cs="Calibri"/>
          <w:color w:val="262626"/>
          <w:sz w:val="24"/>
        </w:rPr>
        <w:t xml:space="preserve">a přístupem </w:t>
      </w:r>
      <w:r w:rsidR="003B71EA">
        <w:rPr>
          <w:rFonts w:ascii="Mucho Sans" w:eastAsia="Calibri" w:hAnsi="Mucho Sans" w:cs="Calibri"/>
          <w:color w:val="262626"/>
          <w:sz w:val="24"/>
        </w:rPr>
        <w:t xml:space="preserve">DDM </w:t>
      </w:r>
      <w:r w:rsidR="00903173">
        <w:rPr>
          <w:rFonts w:ascii="Mucho Sans" w:eastAsia="Calibri" w:hAnsi="Mucho Sans" w:cs="Calibri"/>
          <w:color w:val="262626"/>
          <w:sz w:val="24"/>
        </w:rPr>
        <w:t>Ulit</w:t>
      </w:r>
      <w:r w:rsidR="003B71EA">
        <w:rPr>
          <w:rFonts w:ascii="Mucho Sans" w:eastAsia="Calibri" w:hAnsi="Mucho Sans" w:cs="Calibri"/>
          <w:color w:val="262626"/>
          <w:sz w:val="24"/>
        </w:rPr>
        <w:t>a</w:t>
      </w:r>
      <w:r w:rsidR="00903173">
        <w:rPr>
          <w:rFonts w:ascii="Mucho Sans" w:eastAsia="Calibri" w:hAnsi="Mucho Sans" w:cs="Calibri"/>
          <w:color w:val="262626"/>
          <w:sz w:val="24"/>
        </w:rPr>
        <w:t xml:space="preserve">, </w:t>
      </w:r>
      <w:r w:rsidR="003B71EA">
        <w:rPr>
          <w:rFonts w:ascii="Mucho Sans" w:eastAsia="Calibri" w:hAnsi="Mucho Sans" w:cs="Calibri"/>
          <w:color w:val="262626"/>
          <w:sz w:val="24"/>
        </w:rPr>
        <w:t xml:space="preserve">bude pro náš tým impulzem a motivací k rozšíření </w:t>
      </w:r>
      <w:r w:rsidR="00697341">
        <w:rPr>
          <w:rFonts w:ascii="Mucho Sans" w:eastAsia="Calibri" w:hAnsi="Mucho Sans" w:cs="Calibri"/>
          <w:color w:val="262626"/>
          <w:sz w:val="24"/>
        </w:rPr>
        <w:br/>
      </w:r>
      <w:r w:rsidR="003B71EA">
        <w:rPr>
          <w:rFonts w:ascii="Mucho Sans" w:eastAsia="Calibri" w:hAnsi="Mucho Sans" w:cs="Calibri"/>
          <w:color w:val="262626"/>
          <w:sz w:val="24"/>
        </w:rPr>
        <w:t xml:space="preserve">a zkvalitnění naší činnosti. Máme totiž </w:t>
      </w:r>
      <w:r w:rsidRPr="00B3671B">
        <w:rPr>
          <w:rFonts w:ascii="Mucho Sans" w:eastAsia="Calibri" w:hAnsi="Mucho Sans" w:cs="Calibri"/>
          <w:color w:val="262626"/>
          <w:sz w:val="24"/>
        </w:rPr>
        <w:t>zkušený tým odborníků /</w:t>
      </w:r>
      <w:hyperlink r:id="rId12">
        <w:r w:rsidRPr="00B3671B">
          <w:rPr>
            <w:rFonts w:ascii="Mucho Sans" w:eastAsia="Calibri" w:hAnsi="Mucho Sans" w:cs="Calibri"/>
            <w:color w:val="262626"/>
            <w:sz w:val="24"/>
          </w:rPr>
          <w:t>lektorský tým</w:t>
        </w:r>
      </w:hyperlink>
      <w:r w:rsidRPr="00B3671B">
        <w:rPr>
          <w:rFonts w:ascii="Mucho Sans" w:eastAsia="Calibri" w:hAnsi="Mucho Sans" w:cs="Calibri"/>
          <w:color w:val="262626"/>
          <w:sz w:val="24"/>
        </w:rPr>
        <w:t xml:space="preserve">/ z oblasti vzdělávání s dlouholetou praxí ve státním neziskovém, ale  i privátním sektoru, který se </w:t>
      </w:r>
      <w:r w:rsidR="003B71EA">
        <w:rPr>
          <w:rFonts w:ascii="Mucho Sans" w:eastAsia="Calibri" w:hAnsi="Mucho Sans" w:cs="Calibri"/>
          <w:color w:val="262626"/>
          <w:sz w:val="24"/>
        </w:rPr>
        <w:t>podílí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na vývoji a realizaci významných projektů  s celostátní působností. Kvalita realizovaných projektů je </w:t>
      </w:r>
      <w:r w:rsidR="003B71EA">
        <w:rPr>
          <w:rFonts w:ascii="Mucho Sans" w:eastAsia="Calibri" w:hAnsi="Mucho Sans" w:cs="Calibri"/>
          <w:color w:val="262626"/>
          <w:sz w:val="24"/>
        </w:rPr>
        <w:t xml:space="preserve">také </w:t>
      </w:r>
      <w:r w:rsidRPr="00B3671B">
        <w:rPr>
          <w:rFonts w:ascii="Mucho Sans" w:eastAsia="Calibri" w:hAnsi="Mucho Sans" w:cs="Calibri"/>
          <w:color w:val="262626"/>
          <w:sz w:val="24"/>
        </w:rPr>
        <w:t>závislá na schopnosti komunikace s odbornou i laickou veřejností. Náš tým /</w:t>
      </w:r>
      <w:hyperlink r:id="rId13">
        <w:r w:rsidRPr="00B3671B">
          <w:rPr>
            <w:rFonts w:ascii="Mucho Sans" w:eastAsia="Calibri" w:hAnsi="Mucho Sans" w:cs="Calibri"/>
            <w:color w:val="262626"/>
            <w:sz w:val="24"/>
          </w:rPr>
          <w:t>kreativci</w:t>
        </w:r>
      </w:hyperlink>
      <w:r w:rsidRPr="00B3671B">
        <w:rPr>
          <w:rFonts w:ascii="Mucho Sans" w:eastAsia="Calibri" w:hAnsi="Mucho Sans" w:cs="Calibri"/>
          <w:color w:val="262626"/>
          <w:sz w:val="24"/>
        </w:rPr>
        <w:t xml:space="preserve">/ dokáže zajistit komplexní pokrytí projektu od produkce přes PR až po reklamu. V současné době také realizujeme </w:t>
      </w:r>
      <w:r w:rsidR="00FD40A0">
        <w:rPr>
          <w:rFonts w:ascii="Mucho Sans" w:eastAsia="Calibri" w:hAnsi="Mucho Sans" w:cs="Calibri"/>
          <w:color w:val="262626"/>
          <w:sz w:val="24"/>
        </w:rPr>
        <w:t xml:space="preserve">evropské </w:t>
      </w:r>
      <w:r w:rsidRPr="00B3671B">
        <w:rPr>
          <w:rFonts w:ascii="Mucho Sans" w:eastAsia="Calibri" w:hAnsi="Mucho Sans" w:cs="Calibri"/>
          <w:color w:val="262626"/>
          <w:sz w:val="24"/>
        </w:rPr>
        <w:t>projekty určené rodinám s dětmi /</w:t>
      </w:r>
      <w:hyperlink r:id="rId14">
        <w:r w:rsidRPr="00B3671B">
          <w:rPr>
            <w:rFonts w:ascii="Mucho Sans" w:eastAsia="Calibri" w:hAnsi="Mucho Sans" w:cs="Calibri"/>
            <w:color w:val="262626"/>
            <w:sz w:val="24"/>
          </w:rPr>
          <w:t>rodinný klub</w:t>
        </w:r>
      </w:hyperlink>
      <w:r w:rsidRPr="00B3671B">
        <w:rPr>
          <w:rFonts w:ascii="Mucho Sans" w:eastAsia="Calibri" w:hAnsi="Mucho Sans" w:cs="Calibri"/>
          <w:color w:val="262626"/>
          <w:sz w:val="24"/>
        </w:rPr>
        <w:t>/, </w:t>
      </w:r>
      <w:r w:rsidR="00FD40A0">
        <w:rPr>
          <w:rFonts w:ascii="Mucho Sans" w:eastAsia="Calibri" w:hAnsi="Mucho Sans" w:cs="Calibri"/>
          <w:color w:val="262626"/>
          <w:sz w:val="24"/>
        </w:rPr>
        <w:t>které jsou zaměřené na začleňování rodin cizinců, žijících v Praze do české společnosti. T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ěžiště naší činnosti spatřujeme v aktivním využití času stráveného v rodinném klubu s důrazem na vzdělávání, v kultivaci </w:t>
      </w:r>
      <w:r w:rsidR="00FD40A0">
        <w:rPr>
          <w:rFonts w:ascii="Mucho Sans" w:eastAsia="Calibri" w:hAnsi="Mucho Sans" w:cs="Calibri"/>
          <w:color w:val="262626"/>
          <w:sz w:val="24"/>
        </w:rPr>
        <w:t>s</w:t>
      </w:r>
      <w:r w:rsidRPr="00B3671B">
        <w:rPr>
          <w:rFonts w:ascii="Mucho Sans" w:eastAsia="Calibri" w:hAnsi="Mucho Sans" w:cs="Calibri"/>
          <w:color w:val="262626"/>
          <w:sz w:val="24"/>
        </w:rPr>
        <w:t>polečenského života a v návratu k tradičním rodinným hodnotám. </w:t>
      </w:r>
    </w:p>
    <w:p w:rsidR="003A1C8D" w:rsidRPr="00B3671B" w:rsidRDefault="003A1C8D" w:rsidP="003A1C8D">
      <w:pPr>
        <w:rPr>
          <w:rFonts w:ascii="Mucho Sans" w:hAnsi="Mucho Sans"/>
          <w:color w:val="262626"/>
        </w:rPr>
      </w:pPr>
      <w:r w:rsidRPr="00B3671B">
        <w:rPr>
          <w:rFonts w:ascii="Mucho Sans" w:eastAsia="Botanika" w:hAnsi="Mucho Sans" w:cs="Botanika"/>
          <w:color w:val="262626"/>
          <w:sz w:val="24"/>
        </w:rPr>
        <w:t> </w:t>
      </w:r>
    </w:p>
    <w:p w:rsidR="003A1C8D" w:rsidRPr="00B3671B" w:rsidRDefault="003A1C8D" w:rsidP="00697341">
      <w:pPr>
        <w:rPr>
          <w:rFonts w:ascii="Mucho Sans" w:hAnsi="Mucho Sans"/>
          <w:color w:val="262626"/>
        </w:rPr>
      </w:pPr>
      <w:r w:rsidRPr="00B3671B">
        <w:rPr>
          <w:rFonts w:ascii="Mucho Sans" w:eastAsia="Botanika" w:hAnsi="Mucho Sans" w:cs="Botanika"/>
          <w:color w:val="262626"/>
          <w:sz w:val="24"/>
        </w:rPr>
        <w:t> </w:t>
      </w:r>
      <w:r w:rsidRPr="00B3671B">
        <w:rPr>
          <w:rFonts w:ascii="Mucho Sans" w:eastAsia="Calibri" w:hAnsi="Mucho Sans" w:cs="Calibri"/>
          <w:color w:val="262626"/>
          <w:sz w:val="24"/>
        </w:rPr>
        <w:t>Mgr. Roman Rozbroj</w:t>
      </w:r>
    </w:p>
    <w:p w:rsidR="003A1C8D" w:rsidRPr="00B3671B" w:rsidRDefault="003A1C8D" w:rsidP="006B0345">
      <w:pPr>
        <w:widowControl w:val="0"/>
        <w:spacing w:after="0" w:line="240" w:lineRule="auto"/>
        <w:rPr>
          <w:rFonts w:ascii="Mucho Sans" w:hAnsi="Mucho Sans"/>
          <w:color w:val="262626"/>
        </w:rPr>
      </w:pPr>
      <w:r w:rsidRPr="00B3671B">
        <w:rPr>
          <w:rFonts w:ascii="Mucho Sans" w:eastAsia="Calibri" w:hAnsi="Mucho Sans" w:cs="Calibri"/>
          <w:color w:val="262626"/>
          <w:sz w:val="24"/>
        </w:rPr>
        <w:t>ředitel</w:t>
      </w:r>
    </w:p>
    <w:p w:rsidR="003A1C8D" w:rsidRDefault="003A1C8D" w:rsidP="006B0345">
      <w:pPr>
        <w:widowControl w:val="0"/>
        <w:spacing w:after="0" w:line="240" w:lineRule="auto"/>
        <w:rPr>
          <w:rFonts w:ascii="Mucho Sans" w:eastAsia="Calibri" w:hAnsi="Mucho Sans" w:cs="Calibri"/>
          <w:color w:val="262626"/>
          <w:sz w:val="24"/>
        </w:rPr>
      </w:pPr>
      <w:proofErr w:type="gramStart"/>
      <w:r w:rsidRPr="00B3671B">
        <w:rPr>
          <w:rFonts w:ascii="Mucho Sans" w:eastAsia="Calibri" w:hAnsi="Mucho Sans" w:cs="Calibri"/>
          <w:color w:val="262626"/>
          <w:sz w:val="24"/>
        </w:rPr>
        <w:t>My.Aktivity</w:t>
      </w:r>
      <w:proofErr w:type="gramEnd"/>
      <w:r w:rsidRPr="00B3671B">
        <w:rPr>
          <w:rFonts w:ascii="Mucho Sans" w:eastAsia="Calibri" w:hAnsi="Mucho Sans" w:cs="Calibri"/>
          <w:color w:val="262626"/>
          <w:sz w:val="24"/>
        </w:rPr>
        <w:t xml:space="preserve"> o.p.s.</w:t>
      </w:r>
    </w:p>
    <w:p w:rsidR="006A3B2A" w:rsidRPr="00B3671B" w:rsidRDefault="00B250B2" w:rsidP="006E000A">
      <w:pPr>
        <w:pStyle w:val="Nadpis11"/>
        <w:spacing w:before="120"/>
        <w:rPr>
          <w:rFonts w:ascii="Mucho Sans Heavy" w:hAnsi="Mucho Sans Heavy"/>
        </w:rPr>
      </w:pPr>
      <w:bookmarkStart w:id="1" w:name="_Toc321140623"/>
      <w:bookmarkStart w:id="2" w:name="_Toc519936192"/>
      <w:r w:rsidRPr="00B3671B">
        <w:rPr>
          <w:rFonts w:ascii="Mucho Sans Heavy" w:hAnsi="Mucho Sans Heavy"/>
        </w:rPr>
        <w:lastRenderedPageBreak/>
        <w:t>Přehled aktivit</w:t>
      </w:r>
      <w:bookmarkEnd w:id="1"/>
      <w:bookmarkEnd w:id="2"/>
    </w:p>
    <w:p w:rsidR="00B5103F" w:rsidRDefault="00B5103F" w:rsidP="002A7960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</w:p>
    <w:p w:rsidR="006A3B2A" w:rsidRPr="00B5103F" w:rsidRDefault="002A7960" w:rsidP="002A7960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  <w:r w:rsidRPr="00B5103F">
        <w:rPr>
          <w:rFonts w:ascii="Mucho Sans" w:hAnsi="Mucho Sans"/>
          <w:b/>
          <w:i/>
          <w:color w:val="339966"/>
          <w:spacing w:val="20"/>
          <w:sz w:val="36"/>
          <w:szCs w:val="36"/>
        </w:rPr>
        <w:t>Rodinné</w:t>
      </w:r>
    </w:p>
    <w:p w:rsidR="00A4585B" w:rsidRPr="00B3671B" w:rsidRDefault="00A4585B" w:rsidP="00A4585B">
      <w:pPr>
        <w:rPr>
          <w:rFonts w:ascii="Mucho Sans" w:hAnsi="Mucho Sans"/>
          <w:sz w:val="36"/>
          <w:szCs w:val="36"/>
        </w:rPr>
      </w:pPr>
      <w:r w:rsidRPr="00B3671B">
        <w:rPr>
          <w:rFonts w:ascii="Mucho Sans" w:hAnsi="Mucho Sans"/>
          <w:sz w:val="36"/>
          <w:szCs w:val="36"/>
        </w:rPr>
        <w:t>RODINNÝ KLUB ULITKA</w:t>
      </w:r>
    </w:p>
    <w:p w:rsidR="005C4D7F" w:rsidRPr="00B3671B" w:rsidRDefault="005C4D7F" w:rsidP="00A4585B">
      <w:pPr>
        <w:widowControl w:val="0"/>
        <w:ind w:left="720"/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 xml:space="preserve">Rodinný klub Ulitka je jedním ze stálých projektů </w:t>
      </w:r>
      <w:proofErr w:type="spellStart"/>
      <w:r w:rsidRPr="00B3671B">
        <w:rPr>
          <w:rFonts w:ascii="Mucho Sans" w:eastAsia="Calibri" w:hAnsi="Mucho Sans" w:cs="Calibri"/>
          <w:color w:val="262626"/>
          <w:sz w:val="24"/>
        </w:rPr>
        <w:t>My.Aktivty</w:t>
      </w:r>
      <w:proofErr w:type="spellEnd"/>
      <w:r w:rsidRPr="00B3671B">
        <w:rPr>
          <w:rFonts w:ascii="Mucho Sans" w:eastAsia="Calibri" w:hAnsi="Mucho Sans" w:cs="Calibri"/>
          <w:color w:val="262626"/>
          <w:sz w:val="24"/>
        </w:rPr>
        <w:t xml:space="preserve"> o.p.s., který každoročně přiláká maminky na rodičovské dovolené nejen z Prahy 3. Zajišťujeme 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>programy pro rodiny s dětmi ve věku 0–6 let. Poskytuje</w:t>
      </w:r>
      <w:r w:rsidRPr="00B3671B">
        <w:rPr>
          <w:rFonts w:ascii="Mucho Sans" w:eastAsia="Calibri" w:hAnsi="Mucho Sans" w:cs="Calibri"/>
          <w:color w:val="262626"/>
          <w:sz w:val="24"/>
        </w:rPr>
        <w:t>me každodenní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 prostor pro společenský kontakt a vzdělávání pro rodiče na rodičovské dovolené. Pomocí seminářů, přednášek a tvořivých dílen jim pomáhá s péčí o dítě, s rozvojem jeho osobnosti a také s doplněním znalostí a dovedností rodičů, které využijí při hledání zaměstnání. Ženám nabízí prostor pro seberealizaci, umožňuje jim absolvování vzdělávacích kurzů a napomáhá získat sebevědomí potřebné po návratu z rodičovské dovolené. </w:t>
      </w:r>
    </w:p>
    <w:p w:rsidR="00A4585B" w:rsidRPr="00B3671B" w:rsidRDefault="00A4585B" w:rsidP="00A4585B">
      <w:pPr>
        <w:widowControl w:val="0"/>
        <w:ind w:left="720"/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>V roce 201</w:t>
      </w:r>
      <w:r w:rsidR="00DF4A21" w:rsidRPr="00B3671B">
        <w:rPr>
          <w:rFonts w:ascii="Mucho Sans" w:eastAsia="Calibri" w:hAnsi="Mucho Sans" w:cs="Calibri"/>
          <w:color w:val="262626"/>
          <w:sz w:val="24"/>
        </w:rPr>
        <w:t>7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služeb RK Ulitka </w:t>
      </w:r>
      <w:r w:rsidR="00E849A7" w:rsidRPr="00B3671B">
        <w:rPr>
          <w:rFonts w:ascii="Mucho Sans" w:eastAsia="Calibri" w:hAnsi="Mucho Sans" w:cs="Calibri"/>
          <w:color w:val="262626"/>
          <w:sz w:val="24"/>
        </w:rPr>
        <w:t xml:space="preserve">využilo </w:t>
      </w:r>
      <w:r w:rsidRPr="00B3671B">
        <w:rPr>
          <w:rFonts w:ascii="Mucho Sans" w:eastAsia="Calibri" w:hAnsi="Mucho Sans" w:cs="Calibri"/>
          <w:color w:val="262626"/>
          <w:sz w:val="24"/>
        </w:rPr>
        <w:t>na 2</w:t>
      </w:r>
      <w:r w:rsidR="00676D5D" w:rsidRPr="00B3671B">
        <w:rPr>
          <w:rFonts w:ascii="Mucho Sans" w:eastAsia="Calibri" w:hAnsi="Mucho Sans" w:cs="Calibri"/>
          <w:color w:val="262626"/>
          <w:sz w:val="24"/>
        </w:rPr>
        <w:t>4</w:t>
      </w:r>
      <w:r w:rsidRPr="00B3671B">
        <w:rPr>
          <w:rFonts w:ascii="Mucho Sans" w:eastAsia="Calibri" w:hAnsi="Mucho Sans" w:cs="Calibri"/>
          <w:color w:val="262626"/>
          <w:sz w:val="24"/>
        </w:rPr>
        <w:t>0 rodin z</w:t>
      </w:r>
      <w:r w:rsidR="005C4D7F" w:rsidRPr="00B3671B">
        <w:rPr>
          <w:rFonts w:ascii="Mucho Sans" w:eastAsia="Calibri" w:hAnsi="Mucho Sans" w:cs="Calibri"/>
          <w:color w:val="262626"/>
          <w:sz w:val="24"/>
        </w:rPr>
        <w:t> celé Prahy.</w:t>
      </w:r>
    </w:p>
    <w:p w:rsidR="00A4585B" w:rsidRDefault="00A4585B" w:rsidP="00A4585B">
      <w:pPr>
        <w:widowControl w:val="0"/>
        <w:spacing w:after="0" w:line="240" w:lineRule="auto"/>
        <w:ind w:left="358"/>
      </w:pPr>
    </w:p>
    <w:p w:rsidR="00A4585B" w:rsidRDefault="00A4585B" w:rsidP="00A4585B">
      <w:pPr>
        <w:widowControl w:val="0"/>
        <w:spacing w:after="0" w:line="240" w:lineRule="auto"/>
        <w:ind w:left="358"/>
      </w:pPr>
    </w:p>
    <w:p w:rsidR="00F93E7A" w:rsidRPr="00B3671B" w:rsidRDefault="00F93E7A" w:rsidP="00A4585B">
      <w:pPr>
        <w:rPr>
          <w:rFonts w:ascii="Mucho Sans" w:hAnsi="Mucho Sans"/>
          <w:caps/>
          <w:sz w:val="36"/>
          <w:szCs w:val="36"/>
        </w:rPr>
      </w:pPr>
      <w:r w:rsidRPr="00B3671B">
        <w:rPr>
          <w:rFonts w:ascii="Mucho Sans" w:hAnsi="Mucho Sans"/>
          <w:caps/>
          <w:sz w:val="36"/>
          <w:szCs w:val="36"/>
        </w:rPr>
        <w:t>Kroužky a kurzy</w:t>
      </w:r>
      <w:r w:rsidR="00A4585B" w:rsidRPr="00B3671B">
        <w:rPr>
          <w:rFonts w:ascii="Mucho Sans" w:hAnsi="Mucho Sans"/>
          <w:caps/>
          <w:sz w:val="36"/>
          <w:szCs w:val="36"/>
        </w:rPr>
        <w:t> </w:t>
      </w:r>
    </w:p>
    <w:p w:rsidR="00F93E7A" w:rsidRDefault="00F93E7A" w:rsidP="00697341">
      <w:pPr>
        <w:ind w:left="708"/>
        <w:rPr>
          <w:rFonts w:ascii="Mucho Sans" w:eastAsia="Calibri" w:hAnsi="Mucho Sans" w:cs="Calibri"/>
          <w:color w:val="262626"/>
          <w:sz w:val="24"/>
        </w:rPr>
      </w:pPr>
      <w:proofErr w:type="gramStart"/>
      <w:r w:rsidRPr="00B3671B">
        <w:rPr>
          <w:rFonts w:ascii="Mucho Sans" w:eastAsia="Calibri" w:hAnsi="Mucho Sans" w:cs="Calibri"/>
          <w:color w:val="262626"/>
          <w:sz w:val="24"/>
        </w:rPr>
        <w:t>My.Aktivity</w:t>
      </w:r>
      <w:proofErr w:type="gramEnd"/>
      <w:r w:rsidRPr="00B3671B">
        <w:rPr>
          <w:rFonts w:ascii="Mucho Sans" w:eastAsia="Calibri" w:hAnsi="Mucho Sans" w:cs="Calibri"/>
          <w:color w:val="262626"/>
          <w:sz w:val="24"/>
        </w:rPr>
        <w:t xml:space="preserve"> o.p.s. každoročně vyhlašuje celou řadu pravidelných </w:t>
      </w:r>
      <w:r w:rsidRPr="00B3671B">
        <w:rPr>
          <w:rFonts w:ascii="Mucho Sans" w:eastAsia="Calibri" w:hAnsi="Mucho Sans" w:cs="Calibri"/>
          <w:color w:val="262626"/>
          <w:sz w:val="24"/>
        </w:rPr>
        <w:tab/>
        <w:t xml:space="preserve">kroužků a kurzů, určených především pro cílovou skupinu rodičů na </w:t>
      </w:r>
      <w:r w:rsidRPr="00B3671B">
        <w:rPr>
          <w:rFonts w:ascii="Mucho Sans" w:eastAsia="Calibri" w:hAnsi="Mucho Sans" w:cs="Calibri"/>
          <w:color w:val="262626"/>
          <w:sz w:val="24"/>
        </w:rPr>
        <w:tab/>
        <w:t xml:space="preserve">rodičovské  dovolené a dětí předškolního věku. V roce 2017 jsme </w:t>
      </w:r>
      <w:r w:rsidRPr="00B3671B">
        <w:rPr>
          <w:rFonts w:ascii="Mucho Sans" w:eastAsia="Calibri" w:hAnsi="Mucho Sans" w:cs="Calibri"/>
          <w:color w:val="262626"/>
          <w:sz w:val="24"/>
        </w:rPr>
        <w:tab/>
        <w:t xml:space="preserve">otevřeli </w:t>
      </w:r>
      <w:r w:rsidR="00292C4E">
        <w:rPr>
          <w:rFonts w:ascii="Mucho Sans" w:eastAsia="Calibri" w:hAnsi="Mucho Sans" w:cs="Calibri"/>
          <w:color w:val="262626"/>
          <w:sz w:val="24"/>
        </w:rPr>
        <w:t>46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kroužků a kurzů, které během celého roku navštívilo více </w:t>
      </w:r>
      <w:r w:rsidR="00697341">
        <w:rPr>
          <w:rFonts w:ascii="Mucho Sans" w:eastAsia="Calibri" w:hAnsi="Mucho Sans" w:cs="Calibri"/>
          <w:color w:val="262626"/>
          <w:sz w:val="24"/>
        </w:rPr>
        <w:br/>
      </w:r>
      <w:r w:rsidRPr="00B3671B">
        <w:rPr>
          <w:rFonts w:ascii="Mucho Sans" w:eastAsia="Calibri" w:hAnsi="Mucho Sans" w:cs="Calibri"/>
          <w:color w:val="262626"/>
          <w:sz w:val="24"/>
        </w:rPr>
        <w:t>než</w:t>
      </w:r>
      <w:r w:rsidR="00B270AC">
        <w:rPr>
          <w:rFonts w:ascii="Mucho Sans" w:eastAsia="Calibri" w:hAnsi="Mucho Sans" w:cs="Calibri"/>
          <w:color w:val="262626"/>
          <w:sz w:val="24"/>
        </w:rPr>
        <w:t xml:space="preserve"> 700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klientů.</w:t>
      </w:r>
    </w:p>
    <w:p w:rsidR="00697341" w:rsidRPr="00B3671B" w:rsidRDefault="00697341" w:rsidP="00A4585B">
      <w:pPr>
        <w:rPr>
          <w:rFonts w:ascii="Mucho Sans" w:eastAsia="Calibri" w:hAnsi="Mucho Sans" w:cs="Calibri"/>
          <w:color w:val="262626"/>
          <w:sz w:val="24"/>
        </w:rPr>
      </w:pPr>
    </w:p>
    <w:p w:rsidR="00A4585B" w:rsidRPr="00B3671B" w:rsidRDefault="005C4D7F" w:rsidP="00A4585B">
      <w:pPr>
        <w:rPr>
          <w:rFonts w:ascii="Mucho Sans" w:hAnsi="Mucho Sans"/>
          <w:caps/>
          <w:sz w:val="36"/>
          <w:szCs w:val="36"/>
        </w:rPr>
      </w:pPr>
      <w:r w:rsidRPr="00B3671B">
        <w:rPr>
          <w:rFonts w:ascii="Mucho Sans" w:hAnsi="Mucho Sans"/>
          <w:caps/>
          <w:sz w:val="36"/>
          <w:szCs w:val="36"/>
        </w:rPr>
        <w:lastRenderedPageBreak/>
        <w:t xml:space="preserve">PRÁZDNINOVÉ LETNÍ </w:t>
      </w:r>
      <w:r w:rsidR="00676D5D" w:rsidRPr="00B3671B">
        <w:rPr>
          <w:rFonts w:ascii="Mucho Sans" w:hAnsi="Mucho Sans"/>
          <w:caps/>
          <w:sz w:val="36"/>
          <w:szCs w:val="36"/>
        </w:rPr>
        <w:t>příměstské tábory</w:t>
      </w:r>
      <w:r w:rsidR="00A4585B" w:rsidRPr="00B3671B">
        <w:rPr>
          <w:rFonts w:ascii="Mucho Sans" w:hAnsi="Mucho Sans"/>
          <w:caps/>
          <w:sz w:val="36"/>
          <w:szCs w:val="36"/>
        </w:rPr>
        <w:t xml:space="preserve">  </w:t>
      </w:r>
    </w:p>
    <w:p w:rsidR="00A4585B" w:rsidRPr="00490709" w:rsidRDefault="005C4D7F" w:rsidP="00A4585B">
      <w:pPr>
        <w:widowControl w:val="0"/>
        <w:ind w:left="720"/>
        <w:rPr>
          <w:rFonts w:ascii="Mucho Sans" w:eastAsia="Calibri" w:hAnsi="Mucho Sans" w:cs="Calibri"/>
          <w:color w:val="262626"/>
          <w:spacing w:val="-2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 xml:space="preserve">Základním posláním 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projektu je 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poskytnutí alternativy k městským mateřským školkám, které v době letních prázdnin čerpají dovolenou. 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V součinnosti s MČ Praha 3 jsme v létě </w:t>
      </w:r>
      <w:r w:rsidR="00DF4A21" w:rsidRPr="00B3671B">
        <w:rPr>
          <w:rFonts w:ascii="Mucho Sans" w:eastAsia="Calibri" w:hAnsi="Mucho Sans" w:cs="Calibri"/>
          <w:color w:val="262626"/>
          <w:sz w:val="24"/>
        </w:rPr>
        <w:t>2017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 realizovali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</w:t>
      </w:r>
      <w:r w:rsidR="00676D5D" w:rsidRPr="00B3671B">
        <w:rPr>
          <w:rFonts w:ascii="Mucho Sans" w:eastAsia="Calibri" w:hAnsi="Mucho Sans" w:cs="Calibri"/>
          <w:color w:val="262626"/>
          <w:sz w:val="24"/>
        </w:rPr>
        <w:t>6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týdnů letního provozu školky, které probíhala v areálu DDM Ulita, přilehlém dětském hřišti a okolí.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 </w:t>
      </w:r>
      <w:r w:rsidR="00676D5D" w:rsidRPr="00B3671B">
        <w:rPr>
          <w:rFonts w:ascii="Mucho Sans" w:eastAsia="Calibri" w:hAnsi="Mucho Sans" w:cs="Calibri"/>
          <w:color w:val="262626"/>
          <w:sz w:val="24"/>
        </w:rPr>
        <w:t xml:space="preserve">Jako novinku jsme připravili dva týdny příměstského tábora </w:t>
      </w:r>
      <w:r w:rsidR="00250994" w:rsidRPr="00B3671B">
        <w:rPr>
          <w:rFonts w:ascii="Mucho Sans" w:eastAsia="Calibri" w:hAnsi="Mucho Sans" w:cs="Calibri"/>
          <w:color w:val="262626"/>
          <w:sz w:val="24"/>
        </w:rPr>
        <w:t xml:space="preserve">se sportovním zaměřením – sportovní kemp – kde si děti mohly, pod vedením profesionálních trenérů – vyzkoušet různé sporty. Výstupem pro rodiče pak bylo stručné hodnocení dětí lektory a trenéry, které mělo za cíl usnadnit výběr sportu, vhodného pro dítě. </w:t>
      </w:r>
      <w:r w:rsidRPr="00B3671B">
        <w:rPr>
          <w:rFonts w:ascii="Mucho Sans" w:eastAsia="Calibri" w:hAnsi="Mucho Sans" w:cs="Calibri"/>
          <w:color w:val="262626"/>
          <w:sz w:val="24"/>
        </w:rPr>
        <w:t>Provozně jsme zajistili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 celodenní program na celý týden včetně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pitného režimu, 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>stravování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</w:t>
      </w:r>
      <w:r w:rsidR="00490709">
        <w:rPr>
          <w:rFonts w:ascii="Mucho Sans" w:eastAsia="Calibri" w:hAnsi="Mucho Sans" w:cs="Calibri"/>
          <w:color w:val="262626"/>
          <w:sz w:val="24"/>
        </w:rPr>
        <w:br/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a programu pro účastníky letní školky. </w:t>
      </w:r>
      <w:r w:rsidRPr="00490709">
        <w:rPr>
          <w:rFonts w:ascii="Mucho Sans" w:eastAsia="Calibri" w:hAnsi="Mucho Sans" w:cs="Calibri"/>
          <w:color w:val="262626"/>
          <w:spacing w:val="-2"/>
          <w:sz w:val="24"/>
        </w:rPr>
        <w:t xml:space="preserve">V </w:t>
      </w:r>
      <w:r w:rsidR="00A4585B" w:rsidRPr="00490709">
        <w:rPr>
          <w:rFonts w:ascii="Mucho Sans" w:eastAsia="Calibri" w:hAnsi="Mucho Sans" w:cs="Calibri"/>
          <w:color w:val="262626"/>
          <w:spacing w:val="-2"/>
          <w:sz w:val="24"/>
        </w:rPr>
        <w:t xml:space="preserve">roce </w:t>
      </w:r>
      <w:r w:rsidR="00DF4A21" w:rsidRPr="00490709">
        <w:rPr>
          <w:rFonts w:ascii="Mucho Sans" w:eastAsia="Calibri" w:hAnsi="Mucho Sans" w:cs="Calibri"/>
          <w:color w:val="262626"/>
          <w:spacing w:val="-2"/>
          <w:sz w:val="24"/>
        </w:rPr>
        <w:t>2017</w:t>
      </w:r>
      <w:r w:rsidR="00490709" w:rsidRPr="00490709">
        <w:rPr>
          <w:rFonts w:ascii="Mucho Sans" w:eastAsia="Calibri" w:hAnsi="Mucho Sans" w:cs="Calibri"/>
          <w:color w:val="262626"/>
          <w:spacing w:val="-2"/>
          <w:sz w:val="24"/>
        </w:rPr>
        <w:t xml:space="preserve"> </w:t>
      </w:r>
      <w:proofErr w:type="gramStart"/>
      <w:r w:rsidR="00490709" w:rsidRPr="00490709">
        <w:rPr>
          <w:rFonts w:ascii="Mucho Sans" w:eastAsia="Calibri" w:hAnsi="Mucho Sans" w:cs="Calibri"/>
          <w:color w:val="262626"/>
          <w:spacing w:val="-2"/>
          <w:sz w:val="24"/>
        </w:rPr>
        <w:t>se</w:t>
      </w:r>
      <w:proofErr w:type="gramEnd"/>
      <w:r w:rsidR="00490709" w:rsidRPr="00490709">
        <w:rPr>
          <w:rFonts w:ascii="Mucho Sans" w:eastAsia="Calibri" w:hAnsi="Mucho Sans" w:cs="Calibri"/>
          <w:color w:val="262626"/>
          <w:spacing w:val="-2"/>
          <w:sz w:val="24"/>
        </w:rPr>
        <w:t xml:space="preserve"> l</w:t>
      </w:r>
      <w:r w:rsidR="00A4585B" w:rsidRPr="00490709">
        <w:rPr>
          <w:rFonts w:ascii="Mucho Sans" w:eastAsia="Calibri" w:hAnsi="Mucho Sans" w:cs="Calibri"/>
          <w:color w:val="262626"/>
          <w:spacing w:val="-2"/>
          <w:sz w:val="24"/>
        </w:rPr>
        <w:t>etní</w:t>
      </w:r>
      <w:r w:rsidR="00250994" w:rsidRPr="00490709">
        <w:rPr>
          <w:rFonts w:ascii="Mucho Sans" w:eastAsia="Calibri" w:hAnsi="Mucho Sans" w:cs="Calibri"/>
          <w:color w:val="262626"/>
          <w:spacing w:val="-2"/>
          <w:sz w:val="24"/>
        </w:rPr>
        <w:t>ch příměstských táborů</w:t>
      </w:r>
      <w:r w:rsidR="00A4585B" w:rsidRPr="00490709">
        <w:rPr>
          <w:rFonts w:ascii="Mucho Sans" w:eastAsia="Calibri" w:hAnsi="Mucho Sans" w:cs="Calibri"/>
          <w:color w:val="262626"/>
          <w:spacing w:val="-2"/>
          <w:sz w:val="24"/>
        </w:rPr>
        <w:t xml:space="preserve"> na </w:t>
      </w:r>
      <w:r w:rsidR="00250994" w:rsidRPr="00490709">
        <w:rPr>
          <w:rFonts w:ascii="Mucho Sans" w:eastAsia="Calibri" w:hAnsi="Mucho Sans" w:cs="Calibri"/>
          <w:color w:val="262626"/>
          <w:spacing w:val="-2"/>
          <w:sz w:val="24"/>
        </w:rPr>
        <w:t>165</w:t>
      </w:r>
      <w:r w:rsidR="00E57CAB" w:rsidRPr="00490709">
        <w:rPr>
          <w:rFonts w:ascii="Mucho Sans" w:eastAsia="Calibri" w:hAnsi="Mucho Sans" w:cs="Calibri"/>
          <w:color w:val="262626"/>
          <w:spacing w:val="-2"/>
          <w:sz w:val="24"/>
        </w:rPr>
        <w:t xml:space="preserve"> dětí, převážně z lokality městské části Prahy 3.</w:t>
      </w:r>
    </w:p>
    <w:p w:rsidR="002A7960" w:rsidRPr="00B3671B" w:rsidRDefault="002A7960" w:rsidP="002A7960">
      <w:pPr>
        <w:rPr>
          <w:rFonts w:ascii="Mucho Sans" w:hAnsi="Mucho Sans"/>
          <w:sz w:val="22"/>
          <w:szCs w:val="22"/>
        </w:rPr>
      </w:pPr>
    </w:p>
    <w:p w:rsidR="002A7960" w:rsidRPr="00B5103F" w:rsidRDefault="002A7960" w:rsidP="002A7960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  <w:r w:rsidRPr="00B5103F">
        <w:rPr>
          <w:rFonts w:ascii="Mucho Sans" w:hAnsi="Mucho Sans"/>
          <w:b/>
          <w:i/>
          <w:color w:val="339966"/>
          <w:spacing w:val="20"/>
          <w:sz w:val="36"/>
          <w:szCs w:val="36"/>
        </w:rPr>
        <w:t>Sportovní</w:t>
      </w:r>
    </w:p>
    <w:p w:rsidR="005F3930" w:rsidRPr="00B3671B" w:rsidRDefault="007B3D7F" w:rsidP="002A7960">
      <w:pPr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ab/>
      </w:r>
      <w:r w:rsidR="004562F0" w:rsidRPr="00B3671B">
        <w:rPr>
          <w:rFonts w:ascii="Mucho Sans" w:eastAsia="Calibri" w:hAnsi="Mucho Sans" w:cs="Calibri"/>
          <w:color w:val="262626"/>
          <w:sz w:val="24"/>
        </w:rPr>
        <w:t>Sportovní aktivity patří mezi ty nejúspěšnější a nejvíce vyhledávané</w:t>
      </w:r>
      <w:r w:rsidR="006B2139" w:rsidRPr="00B3671B">
        <w:rPr>
          <w:rFonts w:ascii="Mucho Sans" w:eastAsia="Calibri" w:hAnsi="Mucho Sans" w:cs="Calibri"/>
          <w:color w:val="262626"/>
          <w:sz w:val="24"/>
        </w:rPr>
        <w:tab/>
      </w:r>
      <w:r w:rsidR="006B2139" w:rsidRPr="00B3671B">
        <w:rPr>
          <w:rFonts w:ascii="Mucho Sans" w:eastAsia="Calibri" w:hAnsi="Mucho Sans" w:cs="Calibri"/>
          <w:color w:val="262626"/>
          <w:sz w:val="24"/>
        </w:rPr>
        <w:tab/>
      </w:r>
      <w:r w:rsidR="004562F0" w:rsidRPr="00B3671B">
        <w:rPr>
          <w:rFonts w:ascii="Mucho Sans" w:eastAsia="Calibri" w:hAnsi="Mucho Sans" w:cs="Calibri"/>
          <w:color w:val="262626"/>
          <w:sz w:val="24"/>
        </w:rPr>
        <w:t xml:space="preserve">aktivity. Z velké části je to dáno zaměřením na cílovou skupinu rodičů </w:t>
      </w:r>
      <w:r w:rsidR="006B2139" w:rsidRPr="00B3671B">
        <w:rPr>
          <w:rFonts w:ascii="Mucho Sans" w:eastAsia="Calibri" w:hAnsi="Mucho Sans" w:cs="Calibri"/>
          <w:color w:val="262626"/>
          <w:sz w:val="24"/>
        </w:rPr>
        <w:tab/>
      </w:r>
      <w:r w:rsidR="004562F0" w:rsidRPr="00B3671B">
        <w:rPr>
          <w:rFonts w:ascii="Mucho Sans" w:eastAsia="Calibri" w:hAnsi="Mucho Sans" w:cs="Calibri"/>
          <w:color w:val="262626"/>
          <w:sz w:val="24"/>
        </w:rPr>
        <w:t xml:space="preserve">s dětmi, pro které se sport a pohyb stává volnočasovou prioritou pro </w:t>
      </w:r>
      <w:r w:rsidR="006B2139" w:rsidRPr="00B3671B">
        <w:rPr>
          <w:rFonts w:ascii="Mucho Sans" w:eastAsia="Calibri" w:hAnsi="Mucho Sans" w:cs="Calibri"/>
          <w:color w:val="262626"/>
          <w:sz w:val="24"/>
        </w:rPr>
        <w:tab/>
      </w:r>
      <w:r w:rsidR="004562F0" w:rsidRPr="00B3671B">
        <w:rPr>
          <w:rFonts w:ascii="Mucho Sans" w:eastAsia="Calibri" w:hAnsi="Mucho Sans" w:cs="Calibri"/>
          <w:color w:val="262626"/>
          <w:sz w:val="24"/>
        </w:rPr>
        <w:t xml:space="preserve">jejich děti, ale i je samotné.  Velký zájem vyvolává tradiční sportovní den </w:t>
      </w:r>
      <w:r w:rsidR="006B2139" w:rsidRPr="00B3671B">
        <w:rPr>
          <w:rFonts w:ascii="Mucho Sans" w:eastAsia="Calibri" w:hAnsi="Mucho Sans" w:cs="Calibri"/>
          <w:color w:val="262626"/>
          <w:sz w:val="24"/>
        </w:rPr>
        <w:tab/>
      </w:r>
      <w:r w:rsidR="004562F0" w:rsidRPr="00B3671B">
        <w:rPr>
          <w:rFonts w:ascii="Mucho Sans" w:eastAsia="Calibri" w:hAnsi="Mucho Sans" w:cs="Calibri"/>
          <w:color w:val="262626"/>
          <w:sz w:val="24"/>
        </w:rPr>
        <w:t xml:space="preserve">pro seniory, </w:t>
      </w:r>
      <w:proofErr w:type="gramStart"/>
      <w:r w:rsidR="004562F0" w:rsidRPr="00B3671B">
        <w:rPr>
          <w:rFonts w:ascii="Mucho Sans" w:eastAsia="Calibri" w:hAnsi="Mucho Sans" w:cs="Calibri"/>
          <w:color w:val="262626"/>
          <w:sz w:val="24"/>
        </w:rPr>
        <w:t>jenž</w:t>
      </w:r>
      <w:proofErr w:type="gramEnd"/>
      <w:r w:rsidR="004562F0" w:rsidRPr="00B3671B">
        <w:rPr>
          <w:rFonts w:ascii="Mucho Sans" w:eastAsia="Calibri" w:hAnsi="Mucho Sans" w:cs="Calibri"/>
          <w:color w:val="262626"/>
          <w:sz w:val="24"/>
        </w:rPr>
        <w:t xml:space="preserve"> </w:t>
      </w:r>
      <w:proofErr w:type="gramStart"/>
      <w:r w:rsidR="004562F0" w:rsidRPr="00B3671B">
        <w:rPr>
          <w:rFonts w:ascii="Mucho Sans" w:eastAsia="Calibri" w:hAnsi="Mucho Sans" w:cs="Calibri"/>
          <w:color w:val="262626"/>
          <w:sz w:val="24"/>
        </w:rPr>
        <w:t>realizujeme</w:t>
      </w:r>
      <w:proofErr w:type="gramEnd"/>
      <w:r w:rsidR="004562F0" w:rsidRPr="00B3671B">
        <w:rPr>
          <w:rFonts w:ascii="Mucho Sans" w:eastAsia="Calibri" w:hAnsi="Mucho Sans" w:cs="Calibri"/>
          <w:color w:val="262626"/>
          <w:sz w:val="24"/>
        </w:rPr>
        <w:t xml:space="preserve"> ve spolupráci s místní organizaci Svazu </w:t>
      </w:r>
      <w:r w:rsidR="006B2139" w:rsidRPr="00B3671B">
        <w:rPr>
          <w:rFonts w:ascii="Mucho Sans" w:eastAsia="Calibri" w:hAnsi="Mucho Sans" w:cs="Calibri"/>
          <w:color w:val="262626"/>
          <w:sz w:val="24"/>
        </w:rPr>
        <w:tab/>
      </w:r>
      <w:r w:rsidR="004562F0" w:rsidRPr="00B3671B">
        <w:rPr>
          <w:rFonts w:ascii="Mucho Sans" w:eastAsia="Calibri" w:hAnsi="Mucho Sans" w:cs="Calibri"/>
          <w:color w:val="262626"/>
          <w:sz w:val="24"/>
        </w:rPr>
        <w:t xml:space="preserve">důchodců. </w:t>
      </w:r>
      <w:r w:rsidR="005F3930" w:rsidRPr="00B3671B">
        <w:rPr>
          <w:rFonts w:ascii="Mucho Sans" w:eastAsia="Calibri" w:hAnsi="Mucho Sans" w:cs="Calibri"/>
          <w:color w:val="262626"/>
          <w:sz w:val="24"/>
        </w:rPr>
        <w:t xml:space="preserve"> V roce 2017 jsme připravili tyto sportovní akce a aktivity:</w:t>
      </w:r>
    </w:p>
    <w:p w:rsidR="002A7960" w:rsidRPr="00B3671B" w:rsidRDefault="005F3930" w:rsidP="005F3930">
      <w:pPr>
        <w:pStyle w:val="Odstavecseseznamem"/>
        <w:numPr>
          <w:ilvl w:val="0"/>
          <w:numId w:val="7"/>
        </w:numPr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>Pravidelné sobotní atletické kempy pro maminky s dětmi</w:t>
      </w:r>
    </w:p>
    <w:p w:rsidR="005F3930" w:rsidRPr="00B3671B" w:rsidRDefault="005F3930" w:rsidP="005F3930">
      <w:pPr>
        <w:pStyle w:val="Odstavecseseznamem"/>
        <w:numPr>
          <w:ilvl w:val="0"/>
          <w:numId w:val="7"/>
        </w:numPr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>Pravidelné cvičení pro ženy</w:t>
      </w:r>
    </w:p>
    <w:p w:rsidR="005F3930" w:rsidRPr="00B3671B" w:rsidRDefault="00601E62" w:rsidP="005F3930">
      <w:pPr>
        <w:pStyle w:val="Odstavecseseznamem"/>
        <w:numPr>
          <w:ilvl w:val="0"/>
          <w:numId w:val="7"/>
        </w:numPr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>Sportovní hry pro seniory</w:t>
      </w:r>
    </w:p>
    <w:p w:rsidR="00601E62" w:rsidRPr="00B3671B" w:rsidRDefault="00601E62" w:rsidP="005F3930">
      <w:pPr>
        <w:pStyle w:val="Odstavecseseznamem"/>
        <w:numPr>
          <w:ilvl w:val="0"/>
          <w:numId w:val="7"/>
        </w:numPr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>Sportovní prázdninové kempy</w:t>
      </w:r>
    </w:p>
    <w:p w:rsidR="00601E62" w:rsidRPr="005F3930" w:rsidRDefault="00601E62" w:rsidP="006B2139">
      <w:pPr>
        <w:pStyle w:val="Odstavecseseznamem"/>
        <w:ind w:left="1476"/>
        <w:rPr>
          <w:rFonts w:ascii="Botanika" w:eastAsia="Calibri" w:hAnsi="Botanika" w:cs="Calibri"/>
          <w:color w:val="262626"/>
          <w:sz w:val="24"/>
        </w:rPr>
      </w:pPr>
    </w:p>
    <w:p w:rsidR="002A7960" w:rsidRPr="00B5103F" w:rsidRDefault="002A7960" w:rsidP="002A7960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  <w:r w:rsidRPr="00B5103F">
        <w:rPr>
          <w:rFonts w:ascii="Mucho Sans" w:hAnsi="Mucho Sans"/>
          <w:b/>
          <w:i/>
          <w:color w:val="339966"/>
          <w:spacing w:val="20"/>
          <w:sz w:val="36"/>
          <w:szCs w:val="36"/>
        </w:rPr>
        <w:lastRenderedPageBreak/>
        <w:t>Vzdělávací</w:t>
      </w:r>
    </w:p>
    <w:p w:rsidR="00D82201" w:rsidRPr="00B3671B" w:rsidRDefault="00D82201" w:rsidP="00B5103F">
      <w:pPr>
        <w:ind w:left="709"/>
        <w:rPr>
          <w:rFonts w:ascii="Mucho Sans" w:hAnsi="Mucho Sans"/>
          <w:sz w:val="24"/>
          <w:szCs w:val="24"/>
        </w:rPr>
      </w:pPr>
      <w:r w:rsidRPr="00B3671B">
        <w:rPr>
          <w:rFonts w:ascii="Mucho Sans" w:hAnsi="Mucho Sans"/>
          <w:sz w:val="24"/>
          <w:szCs w:val="24"/>
        </w:rPr>
        <w:t xml:space="preserve">Vzdělávací aktivity realizujeme ve dvou rovinách. První jsou přednášky </w:t>
      </w:r>
      <w:r w:rsidR="00A0700B">
        <w:rPr>
          <w:rFonts w:ascii="Mucho Sans" w:hAnsi="Mucho Sans"/>
          <w:sz w:val="24"/>
          <w:szCs w:val="24"/>
        </w:rPr>
        <w:br/>
      </w:r>
      <w:r w:rsidRPr="00B3671B">
        <w:rPr>
          <w:rFonts w:ascii="Mucho Sans" w:hAnsi="Mucho Sans"/>
          <w:sz w:val="24"/>
          <w:szCs w:val="24"/>
        </w:rPr>
        <w:t xml:space="preserve">a semináře pro maminky na mateřské dovolené. Ty jsou zaměřena na témata, </w:t>
      </w:r>
      <w:proofErr w:type="gramStart"/>
      <w:r w:rsidRPr="00B3671B">
        <w:rPr>
          <w:rFonts w:ascii="Mucho Sans" w:hAnsi="Mucho Sans"/>
          <w:sz w:val="24"/>
          <w:szCs w:val="24"/>
        </w:rPr>
        <w:t>jenž</w:t>
      </w:r>
      <w:proofErr w:type="gramEnd"/>
      <w:r w:rsidRPr="00B3671B">
        <w:rPr>
          <w:rFonts w:ascii="Mucho Sans" w:hAnsi="Mucho Sans"/>
          <w:sz w:val="24"/>
          <w:szCs w:val="24"/>
        </w:rPr>
        <w:t xml:space="preserve"> odpovídají zájmům a potřebám této cílové skupiny. Cyklus přednášek tak byl zaměřena zdraví, výživu a péče o dítě.</w:t>
      </w:r>
    </w:p>
    <w:p w:rsidR="00D82201" w:rsidRPr="00B3671B" w:rsidRDefault="00D82201" w:rsidP="00B5103F">
      <w:pPr>
        <w:ind w:left="709"/>
        <w:rPr>
          <w:rFonts w:ascii="Mucho Sans" w:hAnsi="Mucho Sans"/>
          <w:sz w:val="24"/>
          <w:szCs w:val="24"/>
        </w:rPr>
      </w:pPr>
      <w:r w:rsidRPr="00B3671B">
        <w:rPr>
          <w:rFonts w:ascii="Mucho Sans" w:hAnsi="Mucho Sans"/>
          <w:sz w:val="24"/>
          <w:szCs w:val="24"/>
        </w:rPr>
        <w:t xml:space="preserve">Druhou rovinou je tzv. dobrovolnický program. Dobrovolnictví je od začátku naší organizace nedílnou součásti našich aktivit. Je to dáno tím, že provoz rodinného klubu a jim pořádaných akcí pro veřejnost se bez účastí dobrovolnic prostě neobejde. Odměnou za jejich práci bez nároku na honorář jsou mj. i vzdělávací akce. Mezi témata, </w:t>
      </w:r>
      <w:proofErr w:type="gramStart"/>
      <w:r w:rsidR="00A0700B">
        <w:rPr>
          <w:rFonts w:ascii="Mucho Sans" w:hAnsi="Mucho Sans"/>
          <w:sz w:val="24"/>
          <w:szCs w:val="24"/>
        </w:rPr>
        <w:t>jenž</w:t>
      </w:r>
      <w:proofErr w:type="gramEnd"/>
      <w:r w:rsidRPr="00B3671B">
        <w:rPr>
          <w:rFonts w:ascii="Mucho Sans" w:hAnsi="Mucho Sans"/>
          <w:sz w:val="24"/>
          <w:szCs w:val="24"/>
        </w:rPr>
        <w:t xml:space="preserve"> dominovala v roce 2017 patří finanční gramotnost a velmi aktuální téma inkluze cizinců do české společnosti. S ohledem na to, že mezi dobrovolníky </w:t>
      </w:r>
      <w:r w:rsidR="0091499A">
        <w:rPr>
          <w:rFonts w:ascii="Mucho Sans" w:hAnsi="Mucho Sans"/>
          <w:sz w:val="24"/>
          <w:szCs w:val="24"/>
        </w:rPr>
        <w:br/>
      </w:r>
      <w:r w:rsidRPr="00B3671B">
        <w:rPr>
          <w:rFonts w:ascii="Mucho Sans" w:hAnsi="Mucho Sans"/>
          <w:sz w:val="24"/>
          <w:szCs w:val="24"/>
        </w:rPr>
        <w:t xml:space="preserve">jsou i ti, </w:t>
      </w:r>
      <w:proofErr w:type="gramStart"/>
      <w:r w:rsidRPr="00B3671B">
        <w:rPr>
          <w:rFonts w:ascii="Mucho Sans" w:hAnsi="Mucho Sans"/>
          <w:sz w:val="24"/>
          <w:szCs w:val="24"/>
        </w:rPr>
        <w:t>jenž</w:t>
      </w:r>
      <w:proofErr w:type="gramEnd"/>
      <w:r w:rsidRPr="00B3671B">
        <w:rPr>
          <w:rFonts w:ascii="Mucho Sans" w:hAnsi="Mucho Sans"/>
          <w:sz w:val="24"/>
          <w:szCs w:val="24"/>
        </w:rPr>
        <w:t xml:space="preserve"> v Praze </w:t>
      </w:r>
      <w:proofErr w:type="gramStart"/>
      <w:r w:rsidRPr="00B3671B">
        <w:rPr>
          <w:rFonts w:ascii="Mucho Sans" w:hAnsi="Mucho Sans"/>
          <w:sz w:val="24"/>
          <w:szCs w:val="24"/>
        </w:rPr>
        <w:t>našli</w:t>
      </w:r>
      <w:proofErr w:type="gramEnd"/>
      <w:r w:rsidRPr="00B3671B">
        <w:rPr>
          <w:rFonts w:ascii="Mucho Sans" w:hAnsi="Mucho Sans"/>
          <w:sz w:val="24"/>
          <w:szCs w:val="24"/>
        </w:rPr>
        <w:t xml:space="preserve"> nový domov, toto téma bylo velmi aktuální.</w:t>
      </w:r>
    </w:p>
    <w:p w:rsidR="002A7960" w:rsidRDefault="002A7960" w:rsidP="002A7960">
      <w:pPr>
        <w:rPr>
          <w:rFonts w:ascii="Botanika" w:hAnsi="Botanika"/>
          <w:sz w:val="22"/>
          <w:szCs w:val="22"/>
        </w:rPr>
      </w:pPr>
    </w:p>
    <w:p w:rsidR="002A7960" w:rsidRPr="00B5103F" w:rsidRDefault="002A7960" w:rsidP="002A7960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  <w:r w:rsidRPr="00B5103F">
        <w:rPr>
          <w:rFonts w:ascii="Mucho Sans" w:hAnsi="Mucho Sans"/>
          <w:b/>
          <w:i/>
          <w:color w:val="339966"/>
          <w:spacing w:val="20"/>
          <w:sz w:val="36"/>
          <w:szCs w:val="36"/>
        </w:rPr>
        <w:t>Životní prostředí</w:t>
      </w:r>
    </w:p>
    <w:p w:rsidR="00A4585B" w:rsidRPr="00B3671B" w:rsidRDefault="00A4585B" w:rsidP="00B5103F">
      <w:pPr>
        <w:rPr>
          <w:rFonts w:ascii="Mucho Sans" w:hAnsi="Mucho Sans"/>
          <w:caps/>
          <w:sz w:val="36"/>
          <w:szCs w:val="36"/>
        </w:rPr>
      </w:pPr>
      <w:r w:rsidRPr="00B3671B">
        <w:rPr>
          <w:rFonts w:ascii="Mucho Sans" w:hAnsi="Mucho Sans"/>
          <w:caps/>
          <w:sz w:val="36"/>
          <w:szCs w:val="36"/>
        </w:rPr>
        <w:t>Komunitní zahrada krejcárek</w:t>
      </w:r>
    </w:p>
    <w:p w:rsidR="00A4585B" w:rsidRPr="00B3671B" w:rsidRDefault="00143B9B" w:rsidP="00B5103F">
      <w:pPr>
        <w:widowControl w:val="0"/>
        <w:ind w:left="709"/>
        <w:rPr>
          <w:rFonts w:ascii="Mucho Sans" w:eastAsia="Calibri" w:hAnsi="Mucho Sans" w:cs="Calibri"/>
          <w:color w:val="262626"/>
          <w:sz w:val="24"/>
        </w:rPr>
      </w:pPr>
      <w:r w:rsidRPr="00B3671B">
        <w:rPr>
          <w:rFonts w:ascii="Mucho Sans" w:eastAsia="Calibri" w:hAnsi="Mucho Sans" w:cs="Calibri"/>
          <w:color w:val="262626"/>
          <w:sz w:val="24"/>
        </w:rPr>
        <w:t xml:space="preserve">V předchozích letech jsme realizovali projekt Komunitní </w:t>
      </w:r>
      <w:proofErr w:type="gramStart"/>
      <w:r w:rsidRPr="00B3671B">
        <w:rPr>
          <w:rFonts w:ascii="Mucho Sans" w:eastAsia="Calibri" w:hAnsi="Mucho Sans" w:cs="Calibri"/>
          <w:color w:val="262626"/>
          <w:sz w:val="24"/>
        </w:rPr>
        <w:t>zahrada</w:t>
      </w:r>
      <w:proofErr w:type="gramEnd"/>
      <w:r w:rsidRPr="00B3671B">
        <w:rPr>
          <w:rFonts w:ascii="Mucho Sans" w:eastAsia="Calibri" w:hAnsi="Mucho Sans" w:cs="Calibri"/>
          <w:color w:val="262626"/>
          <w:sz w:val="24"/>
        </w:rPr>
        <w:t xml:space="preserve"> Krejcárek f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>inančně je podpořen Nadací Via v rámci programu Místo,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</w:t>
      </w:r>
      <w:r w:rsidR="0091499A">
        <w:rPr>
          <w:rFonts w:ascii="Mucho Sans" w:eastAsia="Calibri" w:hAnsi="Mucho Sans" w:cs="Calibri"/>
          <w:color w:val="262626"/>
          <w:sz w:val="24"/>
        </w:rPr>
        <w:br/>
      </w:r>
      <w:r w:rsidRPr="00B3671B">
        <w:rPr>
          <w:rFonts w:ascii="Mucho Sans" w:eastAsia="Calibri" w:hAnsi="Mucho Sans" w:cs="Calibri"/>
          <w:color w:val="262626"/>
          <w:sz w:val="24"/>
        </w:rPr>
        <w:t>kde žijeme, Českou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 spořiteln</w:t>
      </w:r>
      <w:r w:rsidRPr="00B3671B">
        <w:rPr>
          <w:rFonts w:ascii="Mucho Sans" w:eastAsia="Calibri" w:hAnsi="Mucho Sans" w:cs="Calibri"/>
          <w:color w:val="262626"/>
          <w:sz w:val="24"/>
        </w:rPr>
        <w:t>ou</w:t>
      </w:r>
      <w:r w:rsidR="00A4585B" w:rsidRPr="00B3671B">
        <w:rPr>
          <w:rFonts w:ascii="Mucho Sans" w:eastAsia="Calibri" w:hAnsi="Mucho Sans" w:cs="Calibri"/>
          <w:color w:val="262626"/>
          <w:sz w:val="24"/>
        </w:rPr>
        <w:t xml:space="preserve"> a Nadace Partnerství.</w:t>
      </w:r>
      <w:r w:rsidRPr="00B3671B">
        <w:rPr>
          <w:rFonts w:ascii="Mucho Sans" w:eastAsia="Calibri" w:hAnsi="Mucho Sans" w:cs="Calibri"/>
          <w:color w:val="262626"/>
          <w:sz w:val="24"/>
        </w:rPr>
        <w:t xml:space="preserve"> V roce 2017 </w:t>
      </w:r>
      <w:r w:rsidR="0091499A">
        <w:rPr>
          <w:rFonts w:ascii="Mucho Sans" w:eastAsia="Calibri" w:hAnsi="Mucho Sans" w:cs="Calibri"/>
          <w:color w:val="262626"/>
          <w:sz w:val="24"/>
        </w:rPr>
        <w:br/>
      </w:r>
      <w:r w:rsidRPr="00B3671B">
        <w:rPr>
          <w:rFonts w:ascii="Mucho Sans" w:eastAsia="Calibri" w:hAnsi="Mucho Sans" w:cs="Calibri"/>
          <w:color w:val="262626"/>
          <w:sz w:val="24"/>
        </w:rPr>
        <w:t>jsme v udržitelnosti projektu pokračovali tím, že jsme zaplnili komunitní zahrádky zájemci o zahradničení a pro ně jsme připravili cyklus komunitních akcí s tématikou zahradničení a zdravého životního stylu.</w:t>
      </w:r>
    </w:p>
    <w:p w:rsidR="00143B9B" w:rsidRDefault="00143B9B" w:rsidP="00A4585B">
      <w:pPr>
        <w:widowControl w:val="0"/>
        <w:ind w:left="720"/>
        <w:rPr>
          <w:rFonts w:ascii="Botanika" w:eastAsia="Calibri" w:hAnsi="Botanika" w:cs="Calibri"/>
          <w:color w:val="262626"/>
          <w:sz w:val="24"/>
        </w:rPr>
      </w:pPr>
    </w:p>
    <w:p w:rsidR="006102EB" w:rsidRDefault="006102EB" w:rsidP="00143B9B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</w:p>
    <w:p w:rsidR="00143B9B" w:rsidRPr="00B5103F" w:rsidRDefault="00143B9B" w:rsidP="00143B9B">
      <w:pPr>
        <w:rPr>
          <w:rFonts w:ascii="Mucho Sans" w:hAnsi="Mucho Sans"/>
          <w:b/>
          <w:i/>
          <w:color w:val="339966"/>
          <w:spacing w:val="20"/>
          <w:sz w:val="36"/>
          <w:szCs w:val="36"/>
        </w:rPr>
      </w:pPr>
      <w:r w:rsidRPr="00B5103F">
        <w:rPr>
          <w:rFonts w:ascii="Mucho Sans" w:hAnsi="Mucho Sans"/>
          <w:b/>
          <w:i/>
          <w:color w:val="339966"/>
          <w:spacing w:val="20"/>
          <w:sz w:val="36"/>
          <w:szCs w:val="36"/>
        </w:rPr>
        <w:lastRenderedPageBreak/>
        <w:t>Evropské projekty</w:t>
      </w:r>
    </w:p>
    <w:p w:rsidR="00143B9B" w:rsidRDefault="00143B9B" w:rsidP="00351B7D">
      <w:pPr>
        <w:spacing w:after="0"/>
        <w:rPr>
          <w:rFonts w:ascii="Mucho Sans" w:hAnsi="Mucho Sans"/>
          <w:caps/>
          <w:sz w:val="36"/>
          <w:szCs w:val="36"/>
        </w:rPr>
      </w:pPr>
      <w:r w:rsidRPr="00B3671B">
        <w:rPr>
          <w:rFonts w:ascii="Mucho Sans" w:hAnsi="Mucho Sans"/>
          <w:caps/>
          <w:sz w:val="36"/>
          <w:szCs w:val="36"/>
        </w:rPr>
        <w:t>RODINA PRO RODINY</w:t>
      </w:r>
    </w:p>
    <w:p w:rsidR="00351B7D" w:rsidRPr="00351B7D" w:rsidRDefault="00351B7D" w:rsidP="00351B7D">
      <w:pPr>
        <w:spacing w:after="0" w:line="240" w:lineRule="auto"/>
        <w:rPr>
          <w:rFonts w:ascii="Mucho Sans" w:hAnsi="Mucho Sans"/>
          <w:i/>
          <w:sz w:val="24"/>
          <w:szCs w:val="24"/>
        </w:rPr>
      </w:pPr>
      <w:r w:rsidRPr="00351B7D">
        <w:rPr>
          <w:rFonts w:ascii="Mucho Sans" w:hAnsi="Mucho Sans"/>
          <w:i/>
          <w:sz w:val="24"/>
          <w:szCs w:val="24"/>
        </w:rPr>
        <w:t xml:space="preserve">Projekt Rodina pro rodiny </w:t>
      </w:r>
      <w:proofErr w:type="spellStart"/>
      <w:r w:rsidRPr="00351B7D">
        <w:rPr>
          <w:rFonts w:ascii="Mucho Sans" w:hAnsi="Mucho Sans"/>
          <w:i/>
          <w:sz w:val="24"/>
          <w:szCs w:val="24"/>
        </w:rPr>
        <w:t>reg</w:t>
      </w:r>
      <w:proofErr w:type="spellEnd"/>
      <w:r w:rsidRPr="00351B7D">
        <w:rPr>
          <w:rFonts w:ascii="Mucho Sans" w:hAnsi="Mucho Sans"/>
          <w:i/>
          <w:sz w:val="24"/>
          <w:szCs w:val="24"/>
        </w:rPr>
        <w:t xml:space="preserve">. </w:t>
      </w:r>
      <w:proofErr w:type="gramStart"/>
      <w:r w:rsidRPr="00351B7D">
        <w:rPr>
          <w:rFonts w:ascii="Mucho Sans" w:hAnsi="Mucho Sans"/>
          <w:i/>
          <w:sz w:val="24"/>
          <w:szCs w:val="24"/>
        </w:rPr>
        <w:t>č.</w:t>
      </w:r>
      <w:proofErr w:type="gramEnd"/>
      <w:r w:rsidRPr="00351B7D">
        <w:rPr>
          <w:rFonts w:ascii="Mucho Sans" w:hAnsi="Mucho Sans"/>
          <w:i/>
          <w:sz w:val="24"/>
          <w:szCs w:val="24"/>
        </w:rPr>
        <w:t xml:space="preserve"> CZ.07.3.63/0.0/0.016-031/0000215 je spolufinancován EU. Realizátorem projektu je </w:t>
      </w:r>
      <w:proofErr w:type="gramStart"/>
      <w:r w:rsidRPr="00351B7D">
        <w:rPr>
          <w:rFonts w:ascii="Mucho Sans" w:hAnsi="Mucho Sans"/>
          <w:i/>
          <w:sz w:val="24"/>
          <w:szCs w:val="24"/>
        </w:rPr>
        <w:t>My.Aktivity</w:t>
      </w:r>
      <w:proofErr w:type="gramEnd"/>
      <w:r w:rsidRPr="00351B7D">
        <w:rPr>
          <w:rFonts w:ascii="Mucho Sans" w:hAnsi="Mucho Sans"/>
          <w:i/>
          <w:sz w:val="24"/>
          <w:szCs w:val="24"/>
        </w:rPr>
        <w:t xml:space="preserve"> o.p.s.</w:t>
      </w:r>
    </w:p>
    <w:p w:rsidR="00351B7D" w:rsidRDefault="00351B7D" w:rsidP="00CE24A6">
      <w:pPr>
        <w:rPr>
          <w:rFonts w:ascii="Mucho Sans" w:hAnsi="Mucho Sans"/>
          <w:sz w:val="24"/>
          <w:szCs w:val="24"/>
        </w:rPr>
      </w:pPr>
    </w:p>
    <w:p w:rsidR="00CE24A6" w:rsidRPr="00CE24A6" w:rsidRDefault="00CE24A6" w:rsidP="00CE24A6">
      <w:pPr>
        <w:rPr>
          <w:rFonts w:ascii="Mucho Sans" w:hAnsi="Mucho Sans"/>
          <w:sz w:val="24"/>
          <w:szCs w:val="24"/>
        </w:rPr>
      </w:pPr>
      <w:r w:rsidRPr="00CE24A6">
        <w:rPr>
          <w:rFonts w:ascii="Mucho Sans" w:hAnsi="Mucho Sans"/>
          <w:sz w:val="24"/>
          <w:szCs w:val="24"/>
        </w:rPr>
        <w:t xml:space="preserve">V roce 2017 jsem byl schválen projekt Rodina pro rodiny, na základě žádosti </w:t>
      </w:r>
      <w:r w:rsidR="0091499A">
        <w:rPr>
          <w:rFonts w:ascii="Mucho Sans" w:hAnsi="Mucho Sans"/>
          <w:sz w:val="24"/>
          <w:szCs w:val="24"/>
        </w:rPr>
        <w:br/>
      </w:r>
      <w:r w:rsidRPr="00CE24A6">
        <w:rPr>
          <w:rFonts w:ascii="Mucho Sans" w:hAnsi="Mucho Sans"/>
          <w:sz w:val="24"/>
          <w:szCs w:val="24"/>
        </w:rPr>
        <w:t xml:space="preserve">o podporu předloženého v rámci Operačního programu – pól růstu ČR. </w:t>
      </w:r>
    </w:p>
    <w:p w:rsidR="00CE24A6" w:rsidRDefault="00CE24A6" w:rsidP="00CE24A6">
      <w:pPr>
        <w:rPr>
          <w:rFonts w:ascii="Mucho Sans" w:hAnsi="Mucho Sans"/>
          <w:sz w:val="24"/>
          <w:szCs w:val="24"/>
        </w:rPr>
      </w:pPr>
      <w:r w:rsidRPr="00CE24A6">
        <w:rPr>
          <w:rFonts w:ascii="Mucho Sans" w:hAnsi="Mucho Sans"/>
          <w:sz w:val="24"/>
          <w:szCs w:val="24"/>
        </w:rPr>
        <w:t xml:space="preserve">Náš projekt je zaměřen na vzájemnou pomoc a komunikaci mezi rodinami </w:t>
      </w:r>
      <w:r w:rsidR="0091499A">
        <w:rPr>
          <w:rFonts w:ascii="Mucho Sans" w:hAnsi="Mucho Sans"/>
          <w:sz w:val="24"/>
          <w:szCs w:val="24"/>
        </w:rPr>
        <w:br/>
      </w:r>
      <w:r w:rsidRPr="00CE24A6">
        <w:rPr>
          <w:rFonts w:ascii="Mucho Sans" w:hAnsi="Mucho Sans"/>
          <w:sz w:val="24"/>
          <w:szCs w:val="24"/>
        </w:rPr>
        <w:t xml:space="preserve">s dětmi z různých kultur, a to pomocí komunitního </w:t>
      </w:r>
      <w:proofErr w:type="spellStart"/>
      <w:r w:rsidRPr="00CE24A6">
        <w:rPr>
          <w:rFonts w:ascii="Mucho Sans" w:hAnsi="Mucho Sans"/>
          <w:sz w:val="24"/>
          <w:szCs w:val="24"/>
        </w:rPr>
        <w:t>mentoringu</w:t>
      </w:r>
      <w:proofErr w:type="spellEnd"/>
      <w:r w:rsidRPr="00CE24A6">
        <w:rPr>
          <w:rFonts w:ascii="Mucho Sans" w:hAnsi="Mucho Sans"/>
          <w:sz w:val="24"/>
          <w:szCs w:val="24"/>
        </w:rPr>
        <w:t xml:space="preserve">, volnočasových </w:t>
      </w:r>
      <w:r w:rsidR="0091499A">
        <w:rPr>
          <w:rFonts w:ascii="Mucho Sans" w:hAnsi="Mucho Sans"/>
          <w:sz w:val="24"/>
          <w:szCs w:val="24"/>
        </w:rPr>
        <w:br/>
      </w:r>
      <w:r w:rsidRPr="00CE24A6">
        <w:rPr>
          <w:rFonts w:ascii="Mucho Sans" w:hAnsi="Mucho Sans"/>
          <w:sz w:val="24"/>
          <w:szCs w:val="24"/>
        </w:rPr>
        <w:t xml:space="preserve">a vzdělávacích aktivit. Reaguje tak na současnou situaci, kdy tyto rodiny nejsou dostatečně přijímány většinovou společností a nemají dostatek příležitostí zapojit se do komunitního života v místě bydliště. </w:t>
      </w:r>
      <w:proofErr w:type="gramStart"/>
      <w:r w:rsidRPr="00CE24A6">
        <w:rPr>
          <w:rFonts w:ascii="Mucho Sans" w:hAnsi="Mucho Sans"/>
          <w:sz w:val="24"/>
          <w:szCs w:val="24"/>
        </w:rPr>
        <w:t>My.Aktivity</w:t>
      </w:r>
      <w:proofErr w:type="gramEnd"/>
      <w:r w:rsidRPr="00CE24A6">
        <w:rPr>
          <w:rFonts w:ascii="Mucho Sans" w:hAnsi="Mucho Sans"/>
          <w:sz w:val="24"/>
          <w:szCs w:val="24"/>
        </w:rPr>
        <w:t xml:space="preserve"> o.p.s. působí na Žižkově, lokalitě, kde žije mnoho rodin a národnostních komunit z celého světa. Chceme pomáhat přirozenému začleňování celých rodin do české společnosti prostřednictvím aktivit v našem Rodinném klubu Ulitka. </w:t>
      </w:r>
    </w:p>
    <w:p w:rsidR="00CE24A6" w:rsidRPr="00B5103F" w:rsidRDefault="00CE24A6" w:rsidP="00CE24A6">
      <w:pPr>
        <w:rPr>
          <w:rFonts w:ascii="Mucho Sans" w:hAnsi="Mucho Sans"/>
          <w:sz w:val="24"/>
          <w:szCs w:val="24"/>
        </w:rPr>
      </w:pPr>
      <w:r w:rsidRPr="00B5103F">
        <w:rPr>
          <w:rFonts w:ascii="Mucho Sans" w:hAnsi="Mucho Sans"/>
          <w:sz w:val="24"/>
          <w:szCs w:val="24"/>
        </w:rPr>
        <w:t>Klíčovými aktivitami projektu jsou:</w:t>
      </w:r>
    </w:p>
    <w:p w:rsidR="00CE24A6" w:rsidRPr="00B5103F" w:rsidRDefault="00CE24A6" w:rsidP="00CE24A6">
      <w:pPr>
        <w:pStyle w:val="Odstavecseseznamem"/>
        <w:numPr>
          <w:ilvl w:val="0"/>
          <w:numId w:val="8"/>
        </w:numPr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 xml:space="preserve">Komunitní </w:t>
      </w:r>
      <w:proofErr w:type="spellStart"/>
      <w:r w:rsidRPr="00B5103F">
        <w:rPr>
          <w:rFonts w:ascii="Mucho Sans" w:hAnsi="Mucho Sans"/>
          <w:b/>
          <w:sz w:val="24"/>
          <w:szCs w:val="24"/>
        </w:rPr>
        <w:t>mentoring</w:t>
      </w:r>
      <w:proofErr w:type="spellEnd"/>
    </w:p>
    <w:p w:rsidR="00CE24A6" w:rsidRPr="00B5103F" w:rsidRDefault="00CE24A6" w:rsidP="00CE24A6">
      <w:pPr>
        <w:pStyle w:val="Odstavecseseznamem"/>
        <w:numPr>
          <w:ilvl w:val="0"/>
          <w:numId w:val="8"/>
        </w:numPr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>Volnočasové aktivity - odbourávání předsudků a negativních stereotypů</w:t>
      </w:r>
    </w:p>
    <w:p w:rsidR="00CE24A6" w:rsidRPr="00B5103F" w:rsidRDefault="00CE24A6" w:rsidP="00CE24A6">
      <w:pPr>
        <w:pStyle w:val="Odstavecseseznamem"/>
        <w:numPr>
          <w:ilvl w:val="0"/>
          <w:numId w:val="8"/>
        </w:numPr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>Dobrovolnictví</w:t>
      </w:r>
    </w:p>
    <w:p w:rsidR="00CE24A6" w:rsidRPr="00B5103F" w:rsidRDefault="00CE24A6" w:rsidP="00CE24A6">
      <w:pPr>
        <w:pStyle w:val="Odstavecseseznamem"/>
        <w:numPr>
          <w:ilvl w:val="0"/>
          <w:numId w:val="8"/>
        </w:numPr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>Poradna - podpora rodin cizinců v přelomových životních situacích</w:t>
      </w:r>
    </w:p>
    <w:p w:rsidR="00CE24A6" w:rsidRPr="00B5103F" w:rsidRDefault="00CE24A6" w:rsidP="00EC405B">
      <w:pPr>
        <w:pStyle w:val="Odstavecseseznamem"/>
        <w:numPr>
          <w:ilvl w:val="0"/>
          <w:numId w:val="8"/>
        </w:numPr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>Vzdělávací aktivity</w:t>
      </w:r>
    </w:p>
    <w:p w:rsidR="00CE24A6" w:rsidRPr="00B5103F" w:rsidRDefault="00CE24A6" w:rsidP="00EC405B">
      <w:pPr>
        <w:pStyle w:val="Odstavecseseznamem"/>
        <w:numPr>
          <w:ilvl w:val="0"/>
          <w:numId w:val="8"/>
        </w:numPr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>Informační a osvětová činnost</w:t>
      </w:r>
    </w:p>
    <w:p w:rsidR="00CE24A6" w:rsidRDefault="00CE24A6" w:rsidP="00CE24A6">
      <w:pPr>
        <w:rPr>
          <w:rFonts w:ascii="Mucho Sans" w:hAnsi="Mucho Sans"/>
        </w:rPr>
      </w:pPr>
    </w:p>
    <w:p w:rsidR="00BC5C12" w:rsidRDefault="00BC5C12" w:rsidP="00CE24A6">
      <w:pPr>
        <w:rPr>
          <w:rFonts w:ascii="Mucho Sans" w:hAnsi="Mucho Sans"/>
        </w:rPr>
      </w:pPr>
    </w:p>
    <w:p w:rsidR="00C63AA5" w:rsidRPr="00CE24A6" w:rsidRDefault="00C63AA5" w:rsidP="00CE24A6">
      <w:pPr>
        <w:rPr>
          <w:rFonts w:ascii="Mucho Sans" w:hAnsi="Mucho Sans"/>
        </w:rPr>
      </w:pPr>
    </w:p>
    <w:p w:rsidR="00143B9B" w:rsidRDefault="00143B9B" w:rsidP="00143B9B">
      <w:pPr>
        <w:rPr>
          <w:rFonts w:ascii="Mucho Sans" w:hAnsi="Mucho Sans"/>
          <w:caps/>
          <w:sz w:val="36"/>
          <w:szCs w:val="36"/>
        </w:rPr>
      </w:pPr>
      <w:r w:rsidRPr="00B3671B">
        <w:rPr>
          <w:rFonts w:ascii="Mucho Sans" w:hAnsi="Mucho Sans"/>
          <w:caps/>
          <w:sz w:val="36"/>
          <w:szCs w:val="36"/>
        </w:rPr>
        <w:lastRenderedPageBreak/>
        <w:t>MOSTY</w:t>
      </w:r>
    </w:p>
    <w:p w:rsidR="00EC405B" w:rsidRDefault="00EC405B" w:rsidP="00351B7D">
      <w:pPr>
        <w:spacing w:after="0" w:line="240" w:lineRule="auto"/>
        <w:rPr>
          <w:rFonts w:ascii="Mucho Sans" w:hAnsi="Mucho Sans"/>
          <w:i/>
          <w:sz w:val="24"/>
          <w:szCs w:val="24"/>
        </w:rPr>
      </w:pPr>
      <w:r w:rsidRPr="00351B7D">
        <w:rPr>
          <w:rFonts w:ascii="Mucho Sans" w:hAnsi="Mucho Sans"/>
          <w:i/>
          <w:sz w:val="24"/>
          <w:szCs w:val="24"/>
        </w:rPr>
        <w:t xml:space="preserve">Projekt Mosty (Vzdělávací a volnočasové aktivity pro děti s odlišným mateřským jazykem), </w:t>
      </w:r>
      <w:proofErr w:type="spellStart"/>
      <w:r w:rsidRPr="00351B7D">
        <w:rPr>
          <w:rFonts w:ascii="Mucho Sans" w:hAnsi="Mucho Sans"/>
          <w:i/>
          <w:sz w:val="24"/>
          <w:szCs w:val="24"/>
        </w:rPr>
        <w:t>reg</w:t>
      </w:r>
      <w:proofErr w:type="spellEnd"/>
      <w:r w:rsidRPr="00351B7D">
        <w:rPr>
          <w:rFonts w:ascii="Mucho Sans" w:hAnsi="Mucho Sans"/>
          <w:i/>
          <w:sz w:val="24"/>
          <w:szCs w:val="24"/>
        </w:rPr>
        <w:t xml:space="preserve">. </w:t>
      </w:r>
      <w:proofErr w:type="gramStart"/>
      <w:r w:rsidRPr="00351B7D">
        <w:rPr>
          <w:rFonts w:ascii="Mucho Sans" w:hAnsi="Mucho Sans"/>
          <w:i/>
          <w:sz w:val="24"/>
          <w:szCs w:val="24"/>
        </w:rPr>
        <w:t>č.</w:t>
      </w:r>
      <w:proofErr w:type="gramEnd"/>
      <w:r w:rsidRPr="00351B7D">
        <w:rPr>
          <w:rFonts w:ascii="Mucho Sans" w:hAnsi="Mucho Sans"/>
          <w:i/>
          <w:sz w:val="24"/>
          <w:szCs w:val="24"/>
        </w:rPr>
        <w:t>: CZ.07.4.68/0.0/0.0/16_037/0000333.</w:t>
      </w:r>
    </w:p>
    <w:p w:rsidR="00BC5C12" w:rsidRPr="00351B7D" w:rsidRDefault="00BC5C12" w:rsidP="00351B7D">
      <w:pPr>
        <w:spacing w:after="0" w:line="240" w:lineRule="auto"/>
        <w:rPr>
          <w:rFonts w:ascii="Mucho Sans" w:hAnsi="Mucho Sans"/>
          <w:i/>
          <w:sz w:val="24"/>
          <w:szCs w:val="24"/>
        </w:rPr>
      </w:pPr>
    </w:p>
    <w:p w:rsidR="00351B7D" w:rsidRDefault="00EC405B" w:rsidP="00EC405B">
      <w:pPr>
        <w:spacing w:after="0"/>
        <w:rPr>
          <w:rFonts w:ascii="Mucho Sans" w:hAnsi="Mucho Sans"/>
          <w:sz w:val="24"/>
          <w:szCs w:val="24"/>
        </w:rPr>
      </w:pPr>
      <w:r>
        <w:rPr>
          <w:rFonts w:ascii="Mucho Sans" w:hAnsi="Mucho Sans"/>
          <w:caps/>
          <w:sz w:val="24"/>
          <w:szCs w:val="24"/>
        </w:rPr>
        <w:t>D</w:t>
      </w:r>
      <w:r>
        <w:rPr>
          <w:rFonts w:ascii="Mucho Sans" w:hAnsi="Mucho Sans"/>
          <w:sz w:val="24"/>
          <w:szCs w:val="24"/>
        </w:rPr>
        <w:t xml:space="preserve">alším podpořeným projektem </w:t>
      </w:r>
      <w:r w:rsidRPr="00CE24A6">
        <w:rPr>
          <w:rFonts w:ascii="Mucho Sans" w:hAnsi="Mucho Sans"/>
          <w:sz w:val="24"/>
          <w:szCs w:val="24"/>
        </w:rPr>
        <w:t>v rámci Operačního programu – pól růstu ČR</w:t>
      </w:r>
      <w:r>
        <w:rPr>
          <w:rFonts w:ascii="Mucho Sans" w:hAnsi="Mucho Sans"/>
          <w:sz w:val="24"/>
          <w:szCs w:val="24"/>
        </w:rPr>
        <w:t xml:space="preserve"> </w:t>
      </w:r>
      <w:r w:rsidR="0091499A">
        <w:rPr>
          <w:rFonts w:ascii="Mucho Sans" w:hAnsi="Mucho Sans"/>
          <w:sz w:val="24"/>
          <w:szCs w:val="24"/>
        </w:rPr>
        <w:br/>
      </w:r>
      <w:r>
        <w:rPr>
          <w:rFonts w:ascii="Mucho Sans" w:hAnsi="Mucho Sans"/>
          <w:sz w:val="24"/>
          <w:szCs w:val="24"/>
        </w:rPr>
        <w:t>byl v roce 2017 projekt Mosty.</w:t>
      </w:r>
      <w:r w:rsidR="001270CA">
        <w:rPr>
          <w:rFonts w:ascii="Mucho Sans" w:hAnsi="Mucho Sans"/>
          <w:sz w:val="24"/>
          <w:szCs w:val="24"/>
        </w:rPr>
        <w:t xml:space="preserve"> </w:t>
      </w:r>
      <w:r w:rsidRPr="00EC405B">
        <w:rPr>
          <w:rFonts w:ascii="Mucho Sans" w:hAnsi="Mucho Sans"/>
          <w:sz w:val="24"/>
          <w:szCs w:val="24"/>
        </w:rPr>
        <w:t xml:space="preserve">Projekt rozvíjí témata podpory rovného přístupu dětí s odlišným mateřským jazykem (OMJ) k neformálnímu a předškolnímu vzdělávání, snížení mezikulturních bariér, zlepšení společného soužití cizinců </w:t>
      </w:r>
      <w:r w:rsidR="0091499A">
        <w:rPr>
          <w:rFonts w:ascii="Mucho Sans" w:hAnsi="Mucho Sans"/>
          <w:sz w:val="24"/>
          <w:szCs w:val="24"/>
        </w:rPr>
        <w:br/>
      </w:r>
      <w:r w:rsidRPr="00EC405B">
        <w:rPr>
          <w:rFonts w:ascii="Mucho Sans" w:hAnsi="Mucho Sans"/>
          <w:sz w:val="24"/>
          <w:szCs w:val="24"/>
        </w:rPr>
        <w:t>a většinové společnosti.</w:t>
      </w:r>
      <w:r w:rsidR="001270CA">
        <w:rPr>
          <w:rFonts w:ascii="Mucho Sans" w:hAnsi="Mucho Sans"/>
          <w:sz w:val="24"/>
          <w:szCs w:val="24"/>
        </w:rPr>
        <w:t xml:space="preserve"> </w:t>
      </w:r>
      <w:r w:rsidRPr="00EC405B">
        <w:rPr>
          <w:rFonts w:ascii="Mucho Sans" w:hAnsi="Mucho Sans"/>
          <w:sz w:val="24"/>
          <w:szCs w:val="24"/>
        </w:rPr>
        <w:t>Umožňuje sdílet pedagogům dobrou praxi se začleňováním dětí s OMJ do vzdělávacího systému.</w:t>
      </w:r>
      <w:r w:rsidRPr="00EC405B">
        <w:rPr>
          <w:rFonts w:ascii="Mucho Sans" w:hAnsi="Mucho Sans"/>
          <w:sz w:val="24"/>
          <w:szCs w:val="24"/>
        </w:rPr>
        <w:br/>
      </w:r>
    </w:p>
    <w:p w:rsidR="00EC405B" w:rsidRPr="00EC405B" w:rsidRDefault="00EC405B" w:rsidP="00EC405B">
      <w:pPr>
        <w:spacing w:after="0"/>
        <w:rPr>
          <w:rFonts w:ascii="Mucho Sans" w:hAnsi="Mucho Sans"/>
          <w:sz w:val="24"/>
          <w:szCs w:val="24"/>
        </w:rPr>
      </w:pPr>
      <w:r w:rsidRPr="00EC405B">
        <w:rPr>
          <w:rFonts w:ascii="Mucho Sans" w:hAnsi="Mucho Sans"/>
          <w:sz w:val="24"/>
          <w:szCs w:val="24"/>
        </w:rPr>
        <w:t xml:space="preserve">Realizátory projektu jsou DDM Ulita a </w:t>
      </w:r>
      <w:proofErr w:type="gramStart"/>
      <w:r w:rsidRPr="00EC405B">
        <w:rPr>
          <w:rFonts w:ascii="Mucho Sans" w:hAnsi="Mucho Sans"/>
          <w:sz w:val="24"/>
          <w:szCs w:val="24"/>
        </w:rPr>
        <w:t>My.Aktivity</w:t>
      </w:r>
      <w:proofErr w:type="gramEnd"/>
      <w:r w:rsidRPr="00EC405B">
        <w:rPr>
          <w:rFonts w:ascii="Mucho Sans" w:hAnsi="Mucho Sans"/>
          <w:sz w:val="24"/>
          <w:szCs w:val="24"/>
        </w:rPr>
        <w:t xml:space="preserve"> o.p.s. (partner projektu).</w:t>
      </w:r>
    </w:p>
    <w:p w:rsidR="00EC405B" w:rsidRPr="00EC405B" w:rsidRDefault="00EC405B" w:rsidP="00EC405B">
      <w:pPr>
        <w:rPr>
          <w:rFonts w:ascii="Mucho Sans" w:hAnsi="Mucho Sans"/>
          <w:sz w:val="24"/>
          <w:szCs w:val="24"/>
        </w:rPr>
      </w:pPr>
      <w:proofErr w:type="gramStart"/>
      <w:r w:rsidRPr="00EC405B">
        <w:rPr>
          <w:rFonts w:ascii="Mucho Sans" w:hAnsi="Mucho Sans"/>
          <w:sz w:val="24"/>
          <w:szCs w:val="24"/>
        </w:rPr>
        <w:t>My.Aktivity</w:t>
      </w:r>
      <w:proofErr w:type="gramEnd"/>
      <w:r w:rsidRPr="00EC405B">
        <w:rPr>
          <w:rFonts w:ascii="Mucho Sans" w:hAnsi="Mucho Sans"/>
          <w:sz w:val="24"/>
          <w:szCs w:val="24"/>
        </w:rPr>
        <w:t xml:space="preserve"> o.p.s. realizuje dvě klíčové aktivity:</w:t>
      </w:r>
    </w:p>
    <w:p w:rsidR="00EC405B" w:rsidRPr="00B5103F" w:rsidRDefault="00EC405B" w:rsidP="00EC405B">
      <w:pPr>
        <w:pStyle w:val="Odstavecseseznamem"/>
        <w:numPr>
          <w:ilvl w:val="0"/>
          <w:numId w:val="9"/>
        </w:numPr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 xml:space="preserve">Divadelní představení „Náš nový kamarád“ </w:t>
      </w:r>
    </w:p>
    <w:p w:rsidR="00EC405B" w:rsidRPr="00EC405B" w:rsidRDefault="00EC405B" w:rsidP="001270CA">
      <w:pPr>
        <w:spacing w:after="0"/>
        <w:rPr>
          <w:rFonts w:ascii="Mucho Sans" w:hAnsi="Mucho Sans"/>
          <w:sz w:val="24"/>
          <w:szCs w:val="24"/>
        </w:rPr>
      </w:pPr>
      <w:r w:rsidRPr="00EC405B">
        <w:rPr>
          <w:rFonts w:ascii="Mucho Sans" w:hAnsi="Mucho Sans"/>
          <w:sz w:val="24"/>
          <w:szCs w:val="24"/>
        </w:rPr>
        <w:t>Interaktivní loutkové představení „Náš nový kamarád“ přibližuje dětem problematiku integrace cizinců v nové zemi a kultuře z pohledu cizince.</w:t>
      </w:r>
    </w:p>
    <w:p w:rsidR="00EC405B" w:rsidRDefault="00EC405B" w:rsidP="001270CA">
      <w:pPr>
        <w:spacing w:after="0"/>
        <w:rPr>
          <w:rFonts w:ascii="Mucho Sans" w:hAnsi="Mucho Sans"/>
          <w:sz w:val="24"/>
          <w:szCs w:val="24"/>
        </w:rPr>
      </w:pPr>
      <w:r w:rsidRPr="00EC405B">
        <w:rPr>
          <w:rFonts w:ascii="Mucho Sans" w:hAnsi="Mucho Sans"/>
          <w:sz w:val="24"/>
          <w:szCs w:val="24"/>
        </w:rPr>
        <w:t xml:space="preserve">Děti se po dobu představení stávají součástí imaginární nové třídy s novou paní učitelkou. Přichází cizí chlapec </w:t>
      </w:r>
      <w:proofErr w:type="spellStart"/>
      <w:r w:rsidRPr="00EC405B">
        <w:rPr>
          <w:rFonts w:ascii="Mucho Sans" w:hAnsi="Mucho Sans"/>
          <w:sz w:val="24"/>
          <w:szCs w:val="24"/>
        </w:rPr>
        <w:t>Akia</w:t>
      </w:r>
      <w:proofErr w:type="spellEnd"/>
      <w:r w:rsidRPr="00EC405B">
        <w:rPr>
          <w:rFonts w:ascii="Mucho Sans" w:hAnsi="Mucho Sans"/>
          <w:sz w:val="24"/>
          <w:szCs w:val="24"/>
        </w:rPr>
        <w:t xml:space="preserve">, nový spolužák (loutka). Seznamuje se </w:t>
      </w:r>
      <w:r w:rsidR="0091499A">
        <w:rPr>
          <w:rFonts w:ascii="Mucho Sans" w:hAnsi="Mucho Sans"/>
          <w:sz w:val="24"/>
          <w:szCs w:val="24"/>
        </w:rPr>
        <w:br/>
      </w:r>
      <w:r w:rsidRPr="00EC405B">
        <w:rPr>
          <w:rFonts w:ascii="Mucho Sans" w:hAnsi="Mucho Sans"/>
          <w:sz w:val="24"/>
          <w:szCs w:val="24"/>
        </w:rPr>
        <w:t xml:space="preserve">s dětmi, navzájem se poznávají. </w:t>
      </w:r>
      <w:proofErr w:type="spellStart"/>
      <w:r w:rsidRPr="00EC405B">
        <w:rPr>
          <w:rFonts w:ascii="Mucho Sans" w:hAnsi="Mucho Sans"/>
          <w:sz w:val="24"/>
          <w:szCs w:val="24"/>
        </w:rPr>
        <w:t>Akia</w:t>
      </w:r>
      <w:proofErr w:type="spellEnd"/>
      <w:r w:rsidRPr="00EC405B">
        <w:rPr>
          <w:rFonts w:ascii="Mucho Sans" w:hAnsi="Mucho Sans"/>
          <w:sz w:val="24"/>
          <w:szCs w:val="24"/>
        </w:rPr>
        <w:t xml:space="preserve"> vypráví o své rodné zemi, naučí děti písničku, novou hru, africkou bajku s ponaučením. Děti se aktivně zapojují do dění ve třídě v průběhu celého představení, postupně získávají k </w:t>
      </w:r>
      <w:proofErr w:type="spellStart"/>
      <w:r w:rsidRPr="00EC405B">
        <w:rPr>
          <w:rFonts w:ascii="Mucho Sans" w:hAnsi="Mucho Sans"/>
          <w:sz w:val="24"/>
          <w:szCs w:val="24"/>
        </w:rPr>
        <w:t>Akiovi</w:t>
      </w:r>
      <w:proofErr w:type="spellEnd"/>
      <w:r w:rsidRPr="00EC405B">
        <w:rPr>
          <w:rFonts w:ascii="Mucho Sans" w:hAnsi="Mucho Sans"/>
          <w:sz w:val="24"/>
          <w:szCs w:val="24"/>
        </w:rPr>
        <w:t xml:space="preserve"> vztah </w:t>
      </w:r>
      <w:r w:rsidR="0091499A">
        <w:rPr>
          <w:rFonts w:ascii="Mucho Sans" w:hAnsi="Mucho Sans"/>
          <w:sz w:val="24"/>
          <w:szCs w:val="24"/>
        </w:rPr>
        <w:br/>
      </w:r>
      <w:r w:rsidRPr="00EC405B">
        <w:rPr>
          <w:rFonts w:ascii="Mucho Sans" w:hAnsi="Mucho Sans"/>
          <w:sz w:val="24"/>
          <w:szCs w:val="24"/>
        </w:rPr>
        <w:t>a přijímají ho mezi sebe.</w:t>
      </w:r>
    </w:p>
    <w:p w:rsidR="001270CA" w:rsidRPr="00EC405B" w:rsidRDefault="001270CA" w:rsidP="001270CA">
      <w:pPr>
        <w:spacing w:after="0"/>
        <w:rPr>
          <w:rFonts w:ascii="Mucho Sans" w:hAnsi="Mucho Sans"/>
          <w:sz w:val="24"/>
          <w:szCs w:val="24"/>
        </w:rPr>
      </w:pPr>
    </w:p>
    <w:p w:rsidR="00EC405B" w:rsidRPr="00B5103F" w:rsidRDefault="00EC405B" w:rsidP="00351B7D">
      <w:pPr>
        <w:pStyle w:val="Odstavecseseznamem"/>
        <w:numPr>
          <w:ilvl w:val="0"/>
          <w:numId w:val="9"/>
        </w:numPr>
        <w:spacing w:after="0"/>
        <w:ind w:left="1077"/>
        <w:rPr>
          <w:rFonts w:ascii="Mucho Sans" w:hAnsi="Mucho Sans"/>
          <w:b/>
          <w:sz w:val="24"/>
          <w:szCs w:val="24"/>
        </w:rPr>
      </w:pPr>
      <w:r w:rsidRPr="00B5103F">
        <w:rPr>
          <w:rFonts w:ascii="Mucho Sans" w:hAnsi="Mucho Sans"/>
          <w:b/>
          <w:sz w:val="24"/>
          <w:szCs w:val="24"/>
        </w:rPr>
        <w:t>Komiks</w:t>
      </w:r>
    </w:p>
    <w:p w:rsidR="00351B7D" w:rsidRPr="00351B7D" w:rsidRDefault="00351B7D" w:rsidP="00351B7D">
      <w:pPr>
        <w:rPr>
          <w:rFonts w:ascii="Mucho Sans" w:hAnsi="Mucho Sans"/>
          <w:sz w:val="24"/>
          <w:szCs w:val="24"/>
        </w:rPr>
      </w:pPr>
      <w:r w:rsidRPr="00351B7D">
        <w:rPr>
          <w:rFonts w:ascii="Mucho Sans" w:hAnsi="Mucho Sans"/>
          <w:sz w:val="24"/>
          <w:szCs w:val="24"/>
        </w:rPr>
        <w:t xml:space="preserve">Cílem je představit příběh Přemysla </w:t>
      </w:r>
      <w:proofErr w:type="spellStart"/>
      <w:r w:rsidRPr="00351B7D">
        <w:rPr>
          <w:rFonts w:ascii="Mucho Sans" w:hAnsi="Mucho Sans"/>
          <w:sz w:val="24"/>
          <w:szCs w:val="24"/>
        </w:rPr>
        <w:t>Pittera</w:t>
      </w:r>
      <w:proofErr w:type="spellEnd"/>
      <w:r w:rsidRPr="00351B7D">
        <w:rPr>
          <w:rFonts w:ascii="Mucho Sans" w:hAnsi="Mucho Sans"/>
          <w:sz w:val="24"/>
          <w:szCs w:val="24"/>
        </w:rPr>
        <w:t xml:space="preserve">, který integroval poválečné děti </w:t>
      </w:r>
      <w:r w:rsidR="0091499A">
        <w:rPr>
          <w:rFonts w:ascii="Mucho Sans" w:hAnsi="Mucho Sans"/>
          <w:sz w:val="24"/>
          <w:szCs w:val="24"/>
        </w:rPr>
        <w:br/>
      </w:r>
      <w:r w:rsidRPr="00351B7D">
        <w:rPr>
          <w:rFonts w:ascii="Mucho Sans" w:hAnsi="Mucho Sans"/>
          <w:sz w:val="24"/>
          <w:szCs w:val="24"/>
        </w:rPr>
        <w:t xml:space="preserve">a založil útulek pro děti z Prahy 3, kde společně žily děti židovské, německé </w:t>
      </w:r>
      <w:r w:rsidR="0091499A">
        <w:rPr>
          <w:rFonts w:ascii="Mucho Sans" w:hAnsi="Mucho Sans"/>
          <w:sz w:val="24"/>
          <w:szCs w:val="24"/>
        </w:rPr>
        <w:br/>
      </w:r>
      <w:r w:rsidRPr="00351B7D">
        <w:rPr>
          <w:rFonts w:ascii="Mucho Sans" w:hAnsi="Mucho Sans"/>
          <w:sz w:val="24"/>
          <w:szCs w:val="24"/>
        </w:rPr>
        <w:t>a české.</w:t>
      </w:r>
      <w:r w:rsidR="001270CA">
        <w:rPr>
          <w:rFonts w:ascii="Mucho Sans" w:hAnsi="Mucho Sans"/>
          <w:sz w:val="24"/>
          <w:szCs w:val="24"/>
        </w:rPr>
        <w:t xml:space="preserve"> </w:t>
      </w:r>
      <w:r w:rsidRPr="00351B7D">
        <w:rPr>
          <w:rFonts w:ascii="Mucho Sans" w:hAnsi="Mucho Sans"/>
          <w:sz w:val="24"/>
          <w:szCs w:val="24"/>
        </w:rPr>
        <w:t xml:space="preserve">Pro děti srozumitelnou formou přibližuje neuvěřitelně inspirativní </w:t>
      </w:r>
      <w:r w:rsidR="0091499A">
        <w:rPr>
          <w:rFonts w:ascii="Mucho Sans" w:hAnsi="Mucho Sans"/>
          <w:sz w:val="24"/>
          <w:szCs w:val="24"/>
        </w:rPr>
        <w:br/>
      </w:r>
      <w:r w:rsidRPr="00351B7D">
        <w:rPr>
          <w:rFonts w:ascii="Mucho Sans" w:hAnsi="Mucho Sans"/>
          <w:sz w:val="24"/>
          <w:szCs w:val="24"/>
        </w:rPr>
        <w:t xml:space="preserve">a silné poselství Přemysla </w:t>
      </w:r>
      <w:proofErr w:type="spellStart"/>
      <w:r w:rsidRPr="00351B7D">
        <w:rPr>
          <w:rFonts w:ascii="Mucho Sans" w:hAnsi="Mucho Sans"/>
          <w:sz w:val="24"/>
          <w:szCs w:val="24"/>
        </w:rPr>
        <w:t>Pittera</w:t>
      </w:r>
      <w:proofErr w:type="spellEnd"/>
      <w:r w:rsidRPr="00351B7D">
        <w:rPr>
          <w:rFonts w:ascii="Mucho Sans" w:hAnsi="Mucho Sans"/>
          <w:sz w:val="24"/>
          <w:szCs w:val="24"/>
        </w:rPr>
        <w:t xml:space="preserve">. </w:t>
      </w:r>
    </w:p>
    <w:p w:rsidR="006A3B2A" w:rsidRPr="002A688A" w:rsidRDefault="00DA4F3C" w:rsidP="006E000A">
      <w:pPr>
        <w:pStyle w:val="Nadpis11"/>
        <w:spacing w:before="120"/>
        <w:rPr>
          <w:rFonts w:ascii="Mucho Sans" w:hAnsi="Mucho Sans"/>
          <w:color w:val="339966"/>
        </w:rPr>
      </w:pPr>
      <w:bookmarkStart w:id="3" w:name="_Toc321140624"/>
      <w:bookmarkStart w:id="4" w:name="_Toc519936193"/>
      <w:r>
        <w:rPr>
          <w:rFonts w:ascii="Botanika" w:hAnsi="Botanika"/>
          <w:noProof/>
        </w:rPr>
        <w:lastRenderedPageBreak/>
        <w:drawing>
          <wp:anchor distT="0" distB="0" distL="114300" distR="114300" simplePos="0" relativeHeight="251677696" behindDoc="1" locked="0" layoutInCell="1" allowOverlap="1" wp14:anchorId="4C36A1B7" wp14:editId="66E6D00E">
            <wp:simplePos x="0" y="0"/>
            <wp:positionH relativeFrom="margin">
              <wp:align>left</wp:align>
            </wp:positionH>
            <wp:positionV relativeFrom="paragraph">
              <wp:posOffset>480695</wp:posOffset>
            </wp:positionV>
            <wp:extent cx="5105400" cy="7156195"/>
            <wp:effectExtent l="0" t="0" r="0" b="6985"/>
            <wp:wrapTight wrapText="bothSides">
              <wp:wrapPolygon edited="0">
                <wp:start x="0" y="0"/>
                <wp:lineTo x="0" y="21564"/>
                <wp:lineTo x="21519" y="21564"/>
                <wp:lineTo x="2151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M_C25818072413250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" t="1260" r="2944" b="5883"/>
                    <a:stretch/>
                  </pic:blipFill>
                  <pic:spPr bwMode="auto">
                    <a:xfrm>
                      <a:off x="0" y="0"/>
                      <a:ext cx="5105400" cy="715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481" w:rsidRPr="002A688A">
        <w:rPr>
          <w:rFonts w:ascii="Mucho Sans" w:hAnsi="Mucho Sans"/>
          <w:color w:val="339966"/>
        </w:rPr>
        <w:t>Finanční výkazy</w:t>
      </w:r>
      <w:bookmarkEnd w:id="3"/>
      <w:bookmarkEnd w:id="4"/>
    </w:p>
    <w:p w:rsidR="00DA4F3C" w:rsidRDefault="00DA4F3C" w:rsidP="006E000A">
      <w:pPr>
        <w:pStyle w:val="Nadpis11"/>
        <w:spacing w:before="120"/>
        <w:rPr>
          <w:rFonts w:ascii="Mucho Sans" w:hAnsi="Mucho Sans"/>
          <w:color w:val="339966"/>
        </w:rPr>
      </w:pPr>
      <w:bookmarkStart w:id="5" w:name="_Toc519936194"/>
      <w:r>
        <w:rPr>
          <w:rFonts w:ascii="Mucho Sans" w:hAnsi="Mucho Sans"/>
          <w:noProof/>
          <w:color w:val="339966"/>
        </w:rPr>
        <w:lastRenderedPageBreak/>
        <w:drawing>
          <wp:anchor distT="0" distB="0" distL="114300" distR="114300" simplePos="0" relativeHeight="251678720" behindDoc="1" locked="0" layoutInCell="1" allowOverlap="1" wp14:anchorId="6C139FCD" wp14:editId="47E65C21">
            <wp:simplePos x="0" y="0"/>
            <wp:positionH relativeFrom="margin">
              <wp:posOffset>0</wp:posOffset>
            </wp:positionH>
            <wp:positionV relativeFrom="margin">
              <wp:posOffset>630555</wp:posOffset>
            </wp:positionV>
            <wp:extent cx="5153025" cy="7178675"/>
            <wp:effectExtent l="0" t="0" r="9525" b="3175"/>
            <wp:wrapTight wrapText="bothSides">
              <wp:wrapPolygon edited="0">
                <wp:start x="0" y="0"/>
                <wp:lineTo x="0" y="21552"/>
                <wp:lineTo x="21560" y="21552"/>
                <wp:lineTo x="21560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M_C25818072413251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1423" r="1903" b="4099"/>
                    <a:stretch/>
                  </pic:blipFill>
                  <pic:spPr bwMode="auto">
                    <a:xfrm>
                      <a:off x="0" y="0"/>
                      <a:ext cx="5153025" cy="717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F3C" w:rsidRDefault="00DA4F3C" w:rsidP="00DA4F3C">
      <w:bookmarkStart w:id="6" w:name="_Toc519936195"/>
      <w:bookmarkStart w:id="7" w:name="_Toc321140627"/>
      <w:bookmarkEnd w:id="5"/>
    </w:p>
    <w:p w:rsidR="002D1EBD" w:rsidRDefault="002D1EBD" w:rsidP="00DA4F3C">
      <w:r>
        <w:rPr>
          <w:noProof/>
        </w:rPr>
        <w:lastRenderedPageBreak/>
        <w:drawing>
          <wp:inline distT="0" distB="0" distL="0" distR="0">
            <wp:extent cx="4724400" cy="71056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KM_C25818072413320_0001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74" t="1164" r="4649" b="2286"/>
                    <a:stretch/>
                  </pic:blipFill>
                  <pic:spPr bwMode="auto">
                    <a:xfrm>
                      <a:off x="0" y="0"/>
                      <a:ext cx="4724400" cy="710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D" w:rsidRDefault="002D1EBD" w:rsidP="00DA4F3C">
      <w:r>
        <w:rPr>
          <w:noProof/>
        </w:rPr>
        <w:lastRenderedPageBreak/>
        <w:drawing>
          <wp:inline distT="0" distB="0" distL="0" distR="0">
            <wp:extent cx="5076825" cy="71151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KM_C25818072413320_0002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4" t="1035" r="988" b="2286"/>
                    <a:stretch/>
                  </pic:blipFill>
                  <pic:spPr bwMode="auto">
                    <a:xfrm>
                      <a:off x="0" y="0"/>
                      <a:ext cx="5076825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D" w:rsidRDefault="002D1EBD" w:rsidP="00DA4F3C">
      <w:r>
        <w:rPr>
          <w:noProof/>
        </w:rPr>
        <w:lastRenderedPageBreak/>
        <w:drawing>
          <wp:inline distT="0" distB="0" distL="0" distR="0">
            <wp:extent cx="5019675" cy="71723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KM_C25818072413320_000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906" r="1903" b="1639"/>
                    <a:stretch/>
                  </pic:blipFill>
                  <pic:spPr bwMode="auto">
                    <a:xfrm>
                      <a:off x="0" y="0"/>
                      <a:ext cx="501967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D" w:rsidRDefault="002D1EBD" w:rsidP="00DA4F3C">
      <w:r>
        <w:rPr>
          <w:noProof/>
        </w:rPr>
        <w:lastRenderedPageBreak/>
        <w:drawing>
          <wp:inline distT="0" distB="0" distL="0" distR="0">
            <wp:extent cx="4943475" cy="71723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KM_C25818072413320_0004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5" t="906" r="2270" b="1639"/>
                    <a:stretch/>
                  </pic:blipFill>
                  <pic:spPr bwMode="auto">
                    <a:xfrm>
                      <a:off x="0" y="0"/>
                      <a:ext cx="4943475" cy="7172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D" w:rsidRDefault="002D1EBD" w:rsidP="00DA4F3C">
      <w:r>
        <w:rPr>
          <w:noProof/>
        </w:rPr>
        <w:lastRenderedPageBreak/>
        <w:drawing>
          <wp:inline distT="0" distB="0" distL="0" distR="0">
            <wp:extent cx="5019675" cy="723900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25818072413320_0005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7" t="647" r="1354" b="991"/>
                    <a:stretch/>
                  </pic:blipFill>
                  <pic:spPr bwMode="auto">
                    <a:xfrm>
                      <a:off x="0" y="0"/>
                      <a:ext cx="5019675" cy="723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D" w:rsidRDefault="002D1EBD" w:rsidP="00DA4F3C">
      <w:r>
        <w:rPr>
          <w:noProof/>
        </w:rPr>
        <w:lastRenderedPageBreak/>
        <w:drawing>
          <wp:inline distT="0" distB="0" distL="0" distR="0">
            <wp:extent cx="5038725" cy="7191375"/>
            <wp:effectExtent l="0" t="0" r="9525" b="952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KM_C25818072413320_0006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" t="1295" r="1903" b="992"/>
                    <a:stretch/>
                  </pic:blipFill>
                  <pic:spPr bwMode="auto">
                    <a:xfrm>
                      <a:off x="0" y="0"/>
                      <a:ext cx="5038725" cy="7191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D" w:rsidRDefault="002D1EBD" w:rsidP="00DA4F3C">
      <w:r>
        <w:rPr>
          <w:noProof/>
        </w:rPr>
        <w:lastRenderedPageBreak/>
        <w:drawing>
          <wp:inline distT="0" distB="0" distL="0" distR="0">
            <wp:extent cx="5067300" cy="7248525"/>
            <wp:effectExtent l="0" t="0" r="0" b="952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KM_C25818072413320_0007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" t="776" r="989" b="733"/>
                    <a:stretch/>
                  </pic:blipFill>
                  <pic:spPr bwMode="auto">
                    <a:xfrm>
                      <a:off x="0" y="0"/>
                      <a:ext cx="5067300" cy="724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1EBD" w:rsidRDefault="002D1EBD" w:rsidP="00DA4F3C"/>
    <w:p w:rsidR="00C71DEB" w:rsidRPr="002A688A" w:rsidRDefault="00C86EC1" w:rsidP="00C71DEB">
      <w:pPr>
        <w:pStyle w:val="Nadpis11"/>
        <w:spacing w:before="120"/>
        <w:rPr>
          <w:rFonts w:ascii="Mucho Sans" w:hAnsi="Mucho Sans"/>
          <w:color w:val="339966"/>
        </w:rPr>
      </w:pPr>
      <w:r w:rsidRPr="00C86EC1">
        <w:rPr>
          <w:rFonts w:ascii="Mucho Sans" w:hAnsi="Mucho Sans"/>
          <w:noProof/>
          <w:color w:val="339966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545465</wp:posOffset>
                </wp:positionV>
                <wp:extent cx="5181600" cy="6934200"/>
                <wp:effectExtent l="0" t="0" r="0" b="0"/>
                <wp:wrapTight wrapText="bothSides">
                  <wp:wrapPolygon edited="0">
                    <wp:start x="0" y="0"/>
                    <wp:lineTo x="0" y="21541"/>
                    <wp:lineTo x="21521" y="21541"/>
                    <wp:lineTo x="21521" y="0"/>
                    <wp:lineTo x="0" y="0"/>
                  </wp:wrapPolygon>
                </wp:wrapTight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6EC1" w:rsidRPr="00417F23" w:rsidRDefault="00A217E8" w:rsidP="00C86EC1">
                            <w:pPr>
                              <w:pStyle w:val="Texttabulky"/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sdt>
                              <w:sdtPr>
                                <w:rPr>
                                  <w:rFonts w:ascii="Mucho Sans" w:hAnsi="Mucho Sans"/>
                                  <w:b/>
                                  <w:sz w:val="24"/>
                                  <w:szCs w:val="24"/>
                                </w:rPr>
                                <w:alias w:val="Ulice"/>
                                <w:tag w:val="Ulice"/>
                                <w:id w:val="-1626457341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 w:multiLine="1"/>
                              </w:sdtPr>
                              <w:sdtEndPr/>
                              <w:sdtContent>
                                <w:r w:rsidR="00C86EC1" w:rsidRPr="00417F23">
                                  <w:rPr>
                                    <w:rFonts w:ascii="Mucho Sans" w:hAnsi="Mucho Sans"/>
                                    <w:b/>
                                    <w:sz w:val="24"/>
                                    <w:szCs w:val="24"/>
                                  </w:rPr>
                                  <w:t>Sídlo společnosti:</w:t>
                                </w:r>
                                <w:r w:rsidR="00C86EC1" w:rsidRPr="00417F23">
                                  <w:rPr>
                                    <w:rFonts w:ascii="Mucho Sans" w:hAnsi="Mucho Sans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r w:rsidR="00C86EC1" w:rsidRPr="00417F23">
                                  <w:rPr>
                                    <w:rFonts w:ascii="Mucho Sans" w:hAnsi="Mucho Sans"/>
                                    <w:b/>
                                    <w:sz w:val="24"/>
                                    <w:szCs w:val="24"/>
                                  </w:rPr>
                                  <w:br/>
                                </w:r>
                                <w:proofErr w:type="gramStart"/>
                                <w:r w:rsidR="00C86EC1" w:rsidRPr="00417F23">
                                  <w:rPr>
                                    <w:rFonts w:ascii="Mucho Sans" w:hAnsi="Mucho Sans"/>
                                    <w:b/>
                                    <w:sz w:val="24"/>
                                    <w:szCs w:val="24"/>
                                  </w:rPr>
                                  <w:t>My.Aktivity</w:t>
                                </w:r>
                                <w:proofErr w:type="gramEnd"/>
                                <w:r w:rsidR="00C86EC1" w:rsidRPr="00417F23">
                                  <w:rPr>
                                    <w:rFonts w:ascii="Mucho Sans" w:hAnsi="Mucho Sans"/>
                                    <w:b/>
                                    <w:sz w:val="24"/>
                                    <w:szCs w:val="24"/>
                                  </w:rPr>
                                  <w:t xml:space="preserve"> o.p.s.</w:t>
                                </w:r>
                                <w:r w:rsidR="00C86EC1" w:rsidRPr="00417F23">
                                  <w:rPr>
                                    <w:rFonts w:ascii="Mucho Sans" w:hAnsi="Mucho Sans"/>
                                    <w:b/>
                                    <w:sz w:val="24"/>
                                    <w:szCs w:val="24"/>
                                  </w:rPr>
                                  <w:br/>
                                  <w:t>Na Balkáně 2866/17a</w:t>
                                </w:r>
                                <w:r w:rsidR="00C86EC1" w:rsidRPr="00417F23">
                                  <w:rPr>
                                    <w:rFonts w:ascii="Mucho Sans" w:hAnsi="Mucho Sans"/>
                                    <w:b/>
                                    <w:sz w:val="24"/>
                                    <w:szCs w:val="24"/>
                                  </w:rPr>
                                  <w:br/>
                                  <w:t>Praha 3 | 130 00</w:t>
                                </w:r>
                              </w:sdtContent>
                            </w:sdt>
                          </w:p>
                          <w:p w:rsidR="00C86EC1" w:rsidRPr="00417F23" w:rsidRDefault="00C86EC1" w:rsidP="00C86EC1">
                            <w:pPr>
                              <w:pStyle w:val="Texttabulky"/>
                              <w:rPr>
                                <w:rStyle w:val="Siln1"/>
                                <w:rFonts w:ascii="Mucho Sans" w:hAnsi="Mucho Sans"/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  <w:p w:rsidR="00C86EC1" w:rsidRPr="00417F23" w:rsidRDefault="00C86EC1" w:rsidP="00C86EC1">
                            <w:pPr>
                              <w:pStyle w:val="Texttabulky"/>
                              <w:rPr>
                                <w:rStyle w:val="Siln1"/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 w:rsidRPr="00417F23">
                              <w:rPr>
                                <w:rStyle w:val="Siln1"/>
                                <w:rFonts w:ascii="Mucho Sans" w:hAnsi="Mucho Sans"/>
                                <w:b w:val="0"/>
                                <w:sz w:val="24"/>
                                <w:szCs w:val="24"/>
                              </w:rPr>
                              <w:t>Telefon</w:t>
                            </w:r>
                            <w:r w:rsidRPr="00417F23"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 xml:space="preserve"> </w:t>
                            </w:r>
                            <w:sdt>
                              <w:sdtPr>
                                <w:rPr>
                                  <w:rFonts w:ascii="Mucho Sans" w:hAnsi="Mucho Sans"/>
                                  <w:sz w:val="24"/>
                                  <w:szCs w:val="24"/>
                                </w:rPr>
                                <w:alias w:val="Telefon"/>
                                <w:tag w:val="Telefon"/>
                                <w:id w:val="703298250"/>
                                <w:dataBinding w:prefixMappings="xmlns:ns0='http://schemas.microsoft.com/office/2006/coverPageProps' 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Pr="00417F23">
                                  <w:rPr>
                                    <w:rFonts w:ascii="Mucho Sans" w:hAnsi="Mucho Sans"/>
                                    <w:sz w:val="24"/>
                                    <w:szCs w:val="24"/>
                                  </w:rPr>
                                  <w:t xml:space="preserve"> +420 774 728 641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alias w:val="Web"/>
                              <w:tag w:val=""/>
                              <w:id w:val="-142816086"/>
      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      <w:text/>
                            </w:sdtPr>
                            <w:sdtEndPr/>
                            <w:sdtContent>
                              <w:p w:rsidR="00C86EC1" w:rsidRPr="00417F23" w:rsidRDefault="00C86EC1" w:rsidP="00C86EC1">
                                <w:pPr>
                                  <w:pStyle w:val="Texttabulky"/>
                                  <w:rPr>
                                    <w:rFonts w:ascii="Mucho Sans" w:hAnsi="Mucho Sans"/>
                                    <w:sz w:val="24"/>
                                    <w:szCs w:val="24"/>
                                  </w:rPr>
                                </w:pPr>
                                <w:r w:rsidRPr="00417F23">
                                  <w:rPr>
                                    <w:rFonts w:ascii="Mucho Sans" w:hAnsi="Mucho Sans"/>
                                    <w:sz w:val="24"/>
                                    <w:szCs w:val="24"/>
                                  </w:rPr>
                                  <w:t>www.myaktivity.cz</w:t>
                                </w:r>
                              </w:p>
                            </w:sdtContent>
                          </w:sdt>
                          <w:p w:rsidR="00C86EC1" w:rsidRPr="00417F23" w:rsidRDefault="00C86EC1" w:rsidP="00C86EC1">
                            <w:pPr>
                              <w:spacing w:after="0"/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</w:p>
                          <w:p w:rsidR="00C86EC1" w:rsidRPr="00417F23" w:rsidRDefault="00C86EC1" w:rsidP="00C86EC1">
                            <w:pPr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 w:rsidRPr="00417F23"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24" w:history="1">
                              <w:r w:rsidRPr="00417F23">
                                <w:rPr>
                                  <w:rStyle w:val="Hypertextovodkaz"/>
                                  <w:rFonts w:ascii="Mucho Sans" w:hAnsi="Mucho Sans"/>
                                  <w:sz w:val="24"/>
                                  <w:szCs w:val="24"/>
                                </w:rPr>
                                <w:t>info@myaktivity.cz</w:t>
                              </w:r>
                            </w:hyperlink>
                          </w:p>
                          <w:p w:rsidR="00C86EC1" w:rsidRDefault="00C86EC1" w:rsidP="00C86EC1">
                            <w:pPr>
                              <w:spacing w:after="0" w:line="240" w:lineRule="auto"/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>Ředitel:</w:t>
                            </w:r>
                          </w:p>
                          <w:p w:rsidR="00C86EC1" w:rsidRPr="00C37F63" w:rsidRDefault="00C86EC1" w:rsidP="00C86EC1">
                            <w:pPr>
                              <w:spacing w:after="0" w:line="240" w:lineRule="auto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  <w:r w:rsidRPr="00C37F63"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>Mgr. Roman Rozbroj</w:t>
                            </w:r>
                          </w:p>
                          <w:p w:rsidR="00C86EC1" w:rsidRDefault="00A217E8" w:rsidP="00C86EC1">
                            <w:pPr>
                              <w:spacing w:after="0" w:line="240" w:lineRule="auto"/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hyperlink r:id="rId25" w:history="1">
                              <w:r w:rsidR="00C86EC1" w:rsidRPr="0078284C">
                                <w:rPr>
                                  <w:rStyle w:val="Hypertextovodkaz"/>
                                  <w:rFonts w:ascii="Mucho Sans" w:hAnsi="Mucho Sans"/>
                                  <w:sz w:val="24"/>
                                  <w:szCs w:val="24"/>
                                </w:rPr>
                                <w:t>rozbroj@myaktivty.cz</w:t>
                              </w:r>
                            </w:hyperlink>
                          </w:p>
                          <w:p w:rsidR="00C86EC1" w:rsidRDefault="00C86EC1" w:rsidP="00C86EC1">
                            <w:pPr>
                              <w:spacing w:after="0" w:line="240" w:lineRule="auto"/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>+420 774 728 641</w:t>
                            </w:r>
                          </w:p>
                          <w:p w:rsidR="00C86EC1" w:rsidRDefault="00C86EC1" w:rsidP="00C86EC1">
                            <w:pPr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</w:p>
                          <w:p w:rsidR="00C86EC1" w:rsidRPr="00417F23" w:rsidRDefault="00C86EC1" w:rsidP="00C86EC1">
                            <w:pPr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 w:rsidRPr="00417F23"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>Správní rada:</w:t>
                            </w:r>
                          </w:p>
                          <w:p w:rsidR="00C86EC1" w:rsidRPr="00FA0095" w:rsidRDefault="00C86EC1" w:rsidP="00C86EC1">
                            <w:pPr>
                              <w:pStyle w:val="Texttabulky"/>
                              <w:rPr>
                                <w:rStyle w:val="Siln1"/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 w:rsidRPr="00FA0095"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 xml:space="preserve">Bc. </w:t>
                            </w:r>
                            <w:r w:rsidRPr="00FA0095">
                              <w:rPr>
                                <w:rStyle w:val="Siln1"/>
                                <w:rFonts w:ascii="Mucho Sans" w:hAnsi="Mucho Sans"/>
                                <w:sz w:val="24"/>
                                <w:szCs w:val="24"/>
                              </w:rPr>
                              <w:t>Josef Chmel</w:t>
                            </w:r>
                          </w:p>
                          <w:p w:rsidR="00C86EC1" w:rsidRPr="00417F23" w:rsidRDefault="00C86EC1" w:rsidP="00C86EC1">
                            <w:pPr>
                              <w:spacing w:after="0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  <w:r w:rsidRPr="00417F23"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>Ing. Zuzana Kortusová</w:t>
                            </w:r>
                          </w:p>
                          <w:p w:rsidR="00C86EC1" w:rsidRPr="00417F23" w:rsidRDefault="00C86EC1" w:rsidP="00C86EC1">
                            <w:pPr>
                              <w:spacing w:after="0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  <w:r w:rsidRPr="00417F23"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>František Vaníček</w:t>
                            </w:r>
                          </w:p>
                          <w:p w:rsidR="00C86EC1" w:rsidRDefault="00C86EC1" w:rsidP="00C86EC1">
                            <w:pPr>
                              <w:spacing w:after="0"/>
                              <w:rPr>
                                <w:rFonts w:ascii="Mucho Sans" w:hAnsi="Mucho Sans"/>
                              </w:rPr>
                            </w:pPr>
                          </w:p>
                          <w:p w:rsidR="00C86EC1" w:rsidRDefault="00C86EC1" w:rsidP="00C86EC1">
                            <w:pPr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 w:rsidRPr="00FA0095"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>Dozorčí rada:</w:t>
                            </w:r>
                          </w:p>
                          <w:p w:rsidR="00C86EC1" w:rsidRPr="00FA0095" w:rsidRDefault="00C86EC1" w:rsidP="00C86EC1">
                            <w:pPr>
                              <w:pStyle w:val="Texttabulky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  <w:r w:rsidRPr="00FA0095"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>Otto Vokál</w:t>
                            </w:r>
                          </w:p>
                          <w:p w:rsidR="00C86EC1" w:rsidRPr="00FA0095" w:rsidRDefault="00C86EC1" w:rsidP="00C86EC1">
                            <w:pPr>
                              <w:pStyle w:val="Texttabulky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 xml:space="preserve">Mgr. </w:t>
                            </w:r>
                            <w:r w:rsidRPr="00FA0095"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>Jiří Matušek</w:t>
                            </w:r>
                          </w:p>
                          <w:p w:rsidR="00C86EC1" w:rsidRDefault="00C86EC1" w:rsidP="00C86EC1">
                            <w:pPr>
                              <w:pStyle w:val="Texttabulky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>Mgr. Jitka Kašová</w:t>
                            </w:r>
                          </w:p>
                          <w:p w:rsidR="00C86EC1" w:rsidRDefault="00C86EC1" w:rsidP="00C86EC1">
                            <w:pPr>
                              <w:pStyle w:val="Texttabulky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86EC1" w:rsidRPr="0053734D" w:rsidRDefault="00C86EC1" w:rsidP="00C86EC1">
                            <w:pPr>
                              <w:pStyle w:val="Texttabulky"/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</w:pPr>
                            <w:r w:rsidRPr="0053734D">
                              <w:rPr>
                                <w:rFonts w:ascii="Mucho Sans" w:hAnsi="Mucho Sans"/>
                                <w:sz w:val="24"/>
                                <w:szCs w:val="24"/>
                              </w:rPr>
                              <w:t>Manažerka rodinného klubu:</w:t>
                            </w:r>
                          </w:p>
                          <w:p w:rsidR="00C86EC1" w:rsidRPr="00FA0095" w:rsidRDefault="00C86EC1" w:rsidP="00C86EC1">
                            <w:pPr>
                              <w:pStyle w:val="Texttabulky"/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ucho Sans" w:hAnsi="Mucho Sans"/>
                                <w:b/>
                                <w:sz w:val="24"/>
                                <w:szCs w:val="24"/>
                              </w:rPr>
                              <w:t>Veronika Vlková</w:t>
                            </w:r>
                          </w:p>
                          <w:p w:rsidR="00C86EC1" w:rsidRDefault="00C86E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" o:spid="_x0000_s1027" type="#_x0000_t202" style="position:absolute;margin-left:0;margin-top:42.95pt;width:408pt;height:546pt;z-index:-2516357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" stroked="f">
                <v:textbox>
                  <w:txbxContent>
                    <w:bookmarkStart w:id="9" w:name="_GoBack"/>
                    <w:p w:rsidR="00C86EC1" w:rsidRPr="00417F23" w:rsidRDefault="00C86EC1" w:rsidP="00C86EC1">
                      <w:pPr>
                        <w:pStyle w:val="Texttabulky"/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sdt>
                        <w:sdtPr>
                          <w:rPr>
                            <w:rFonts w:ascii="Mucho Sans" w:hAnsi="Mucho Sans"/>
                            <w:b/>
                            <w:sz w:val="24"/>
                            <w:szCs w:val="24"/>
                          </w:rPr>
                          <w:alias w:val="Ulice"/>
                          <w:tag w:val="Ulice"/>
                          <w:id w:val="-1626457341"/>
                          <w:placeholder>
                            <w:docPart w:val="06E975A018A54F2295E24AD9913CD710"/>
                          </w:placeholder>
                          <w:dataBinding w:prefixMappings="xmlns:ns0='http://schemas.microsoft.com/office/2006/coverPageProps' " w:xpath="/ns0:CoverPageProperties[1]/ns0:CompanyAddress[1]" w:storeItemID="{55AF091B-3C7A-41E3-B477-F2FDAA23CFDA}"/>
                          <w:text w:multiLine="1"/>
                        </w:sdtPr>
                        <w:sdtContent>
                          <w:r w:rsidRPr="00417F23">
                            <w:rPr>
                              <w:rFonts w:ascii="Mucho Sans" w:hAnsi="Mucho Sans"/>
                              <w:b/>
                              <w:sz w:val="24"/>
                              <w:szCs w:val="24"/>
                            </w:rPr>
                            <w:t>Sídlo společnosti:</w:t>
                          </w:r>
                          <w:r w:rsidRPr="00417F23">
                            <w:rPr>
                              <w:rFonts w:ascii="Mucho Sans" w:hAnsi="Mucho Sans"/>
                              <w:b/>
                              <w:sz w:val="24"/>
                              <w:szCs w:val="24"/>
                            </w:rPr>
                            <w:br/>
                          </w:r>
                          <w:r w:rsidRPr="00417F23">
                            <w:rPr>
                              <w:rFonts w:ascii="Mucho Sans" w:hAnsi="Mucho Sans"/>
                              <w:b/>
                              <w:sz w:val="24"/>
                              <w:szCs w:val="24"/>
                            </w:rPr>
                            <w:br/>
                          </w:r>
                          <w:proofErr w:type="gramStart"/>
                          <w:r w:rsidRPr="00417F23">
                            <w:rPr>
                              <w:rFonts w:ascii="Mucho Sans" w:hAnsi="Mucho Sans"/>
                              <w:b/>
                              <w:sz w:val="24"/>
                              <w:szCs w:val="24"/>
                            </w:rPr>
                            <w:t>My.Aktivity</w:t>
                          </w:r>
                          <w:proofErr w:type="gramEnd"/>
                          <w:r w:rsidRPr="00417F23">
                            <w:rPr>
                              <w:rFonts w:ascii="Mucho Sans" w:hAnsi="Mucho Sans"/>
                              <w:b/>
                              <w:sz w:val="24"/>
                              <w:szCs w:val="24"/>
                            </w:rPr>
                            <w:t xml:space="preserve"> o.p.s.</w:t>
                          </w:r>
                          <w:r w:rsidRPr="00417F23">
                            <w:rPr>
                              <w:rFonts w:ascii="Mucho Sans" w:hAnsi="Mucho Sans"/>
                              <w:b/>
                              <w:sz w:val="24"/>
                              <w:szCs w:val="24"/>
                            </w:rPr>
                            <w:br/>
                            <w:t>Na Balkáně 2866/17a</w:t>
                          </w:r>
                          <w:r w:rsidRPr="00417F23">
                            <w:rPr>
                              <w:rFonts w:ascii="Mucho Sans" w:hAnsi="Mucho Sans"/>
                              <w:b/>
                              <w:sz w:val="24"/>
                              <w:szCs w:val="24"/>
                            </w:rPr>
                            <w:br/>
                            <w:t>Praha 3 | 130 00</w:t>
                          </w:r>
                        </w:sdtContent>
                      </w:sdt>
                    </w:p>
                    <w:p w:rsidR="00C86EC1" w:rsidRPr="00417F23" w:rsidRDefault="00C86EC1" w:rsidP="00C86EC1">
                      <w:pPr>
                        <w:pStyle w:val="Texttabulky"/>
                        <w:rPr>
                          <w:rStyle w:val="Siln1"/>
                          <w:rFonts w:ascii="Mucho Sans" w:hAnsi="Mucho Sans"/>
                          <w:b w:val="0"/>
                          <w:sz w:val="24"/>
                          <w:szCs w:val="24"/>
                        </w:rPr>
                      </w:pPr>
                    </w:p>
                    <w:p w:rsidR="00C86EC1" w:rsidRPr="00417F23" w:rsidRDefault="00C86EC1" w:rsidP="00C86EC1">
                      <w:pPr>
                        <w:pStyle w:val="Texttabulky"/>
                        <w:rPr>
                          <w:rStyle w:val="Siln1"/>
                          <w:rFonts w:ascii="Mucho Sans" w:hAnsi="Mucho Sans"/>
                          <w:sz w:val="24"/>
                          <w:szCs w:val="24"/>
                        </w:rPr>
                      </w:pPr>
                      <w:r w:rsidRPr="00417F23">
                        <w:rPr>
                          <w:rStyle w:val="Siln1"/>
                          <w:rFonts w:ascii="Mucho Sans" w:hAnsi="Mucho Sans"/>
                          <w:b w:val="0"/>
                          <w:sz w:val="24"/>
                          <w:szCs w:val="24"/>
                        </w:rPr>
                        <w:t>Telefon</w:t>
                      </w:r>
                      <w:r w:rsidRPr="00417F23">
                        <w:rPr>
                          <w:rFonts w:ascii="Mucho Sans" w:hAnsi="Mucho Sans"/>
                          <w:sz w:val="24"/>
                          <w:szCs w:val="24"/>
                        </w:rPr>
                        <w:t xml:space="preserve"> </w:t>
                      </w:r>
                      <w:sdt>
                        <w:sdtPr>
                          <w:rPr>
                            <w:rFonts w:ascii="Mucho Sans" w:hAnsi="Mucho Sans"/>
                            <w:sz w:val="24"/>
                            <w:szCs w:val="24"/>
                          </w:rPr>
                          <w:alias w:val="Telefon"/>
                          <w:tag w:val="Telefon"/>
                          <w:id w:val="703298250"/>
                          <w:placeholder>
                            <w:docPart w:val="48153F45F5354AFC90B323AF9C8F1D12"/>
                          </w:placeholder>
                          <w:dataBinding w:prefixMappings="xmlns:ns0='http://schemas.microsoft.com/office/2006/coverPageProps' " w:xpath="/ns0:CoverPageProperties[1]/ns0:CompanyPhone[1]" w:storeItemID="{55AF091B-3C7A-41E3-B477-F2FDAA23CFDA}"/>
                          <w:text/>
                        </w:sdtPr>
                        <w:sdtContent>
                          <w:r w:rsidRPr="00417F23">
                            <w:rPr>
                              <w:rFonts w:ascii="Mucho Sans" w:hAnsi="Mucho Sans"/>
                              <w:sz w:val="24"/>
                              <w:szCs w:val="24"/>
                            </w:rPr>
                            <w:t xml:space="preserve"> +420 774 728 641</w:t>
                          </w:r>
                        </w:sdtContent>
                      </w:sdt>
                    </w:p>
                    <w:sdt>
                      <w:sdtPr>
                        <w:rPr>
                          <w:rFonts w:ascii="Mucho Sans" w:hAnsi="Mucho Sans"/>
                          <w:sz w:val="24"/>
                          <w:szCs w:val="24"/>
                        </w:rPr>
                        <w:alias w:val="Web"/>
                        <w:tag w:val=""/>
                        <w:id w:val="-142816086"/>
                        <w:placeholder>
                          <w:docPart w:val="EEA6402F35DA4F68A6F6641EE194F467"/>
                        </w:placeholder>
    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    <w:text/>
                      </w:sdtPr>
                      <w:sdtContent>
                        <w:p w:rsidR="00C86EC1" w:rsidRPr="00417F23" w:rsidRDefault="00C86EC1" w:rsidP="00C86EC1">
                          <w:pPr>
                            <w:pStyle w:val="Texttabulky"/>
                            <w:rPr>
                              <w:rFonts w:ascii="Mucho Sans" w:hAnsi="Mucho Sans"/>
                              <w:sz w:val="24"/>
                              <w:szCs w:val="24"/>
                            </w:rPr>
                          </w:pPr>
                          <w:r w:rsidRPr="00417F23">
                            <w:rPr>
                              <w:rFonts w:ascii="Mucho Sans" w:hAnsi="Mucho Sans"/>
                              <w:sz w:val="24"/>
                              <w:szCs w:val="24"/>
                            </w:rPr>
                            <w:t>www.myaktivity.cz</w:t>
                          </w:r>
                        </w:p>
                      </w:sdtContent>
                    </w:sdt>
                    <w:p w:rsidR="00C86EC1" w:rsidRPr="00417F23" w:rsidRDefault="00C86EC1" w:rsidP="00C86EC1">
                      <w:pPr>
                        <w:spacing w:after="0"/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</w:p>
                    <w:p w:rsidR="00C86EC1" w:rsidRPr="00417F23" w:rsidRDefault="00C86EC1" w:rsidP="00C86EC1">
                      <w:pPr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r w:rsidRPr="00417F23">
                        <w:rPr>
                          <w:rFonts w:ascii="Mucho Sans" w:hAnsi="Mucho Sans"/>
                          <w:sz w:val="24"/>
                          <w:szCs w:val="24"/>
                        </w:rPr>
                        <w:t xml:space="preserve">Email: </w:t>
                      </w:r>
                      <w:hyperlink r:id="rId26" w:history="1">
                        <w:r w:rsidRPr="00417F23">
                          <w:rPr>
                            <w:rStyle w:val="Hypertextovodkaz"/>
                            <w:rFonts w:ascii="Mucho Sans" w:hAnsi="Mucho Sans"/>
                            <w:sz w:val="24"/>
                            <w:szCs w:val="24"/>
                          </w:rPr>
                          <w:t>info@myaktivity.cz</w:t>
                        </w:r>
                      </w:hyperlink>
                    </w:p>
                    <w:p w:rsidR="00C86EC1" w:rsidRDefault="00C86EC1" w:rsidP="00C86EC1">
                      <w:pPr>
                        <w:spacing w:after="0" w:line="240" w:lineRule="auto"/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r>
                        <w:rPr>
                          <w:rFonts w:ascii="Mucho Sans" w:hAnsi="Mucho Sans"/>
                          <w:sz w:val="24"/>
                          <w:szCs w:val="24"/>
                        </w:rPr>
                        <w:t>Ředitel:</w:t>
                      </w:r>
                    </w:p>
                    <w:p w:rsidR="00C86EC1" w:rsidRPr="00C37F63" w:rsidRDefault="00C86EC1" w:rsidP="00C86EC1">
                      <w:pPr>
                        <w:spacing w:after="0" w:line="240" w:lineRule="auto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  <w:r w:rsidRPr="00C37F63"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>Mgr. Roman Rozbroj</w:t>
                      </w:r>
                    </w:p>
                    <w:p w:rsidR="00C86EC1" w:rsidRDefault="00C86EC1" w:rsidP="00C86EC1">
                      <w:pPr>
                        <w:spacing w:after="0" w:line="240" w:lineRule="auto"/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hyperlink r:id="rId27" w:history="1">
                        <w:r w:rsidRPr="0078284C">
                          <w:rPr>
                            <w:rStyle w:val="Hypertextovodkaz"/>
                            <w:rFonts w:ascii="Mucho Sans" w:hAnsi="Mucho Sans"/>
                            <w:sz w:val="24"/>
                            <w:szCs w:val="24"/>
                          </w:rPr>
                          <w:t>rozbroj@myaktivty.cz</w:t>
                        </w:r>
                      </w:hyperlink>
                    </w:p>
                    <w:p w:rsidR="00C86EC1" w:rsidRDefault="00C86EC1" w:rsidP="00C86EC1">
                      <w:pPr>
                        <w:spacing w:after="0" w:line="240" w:lineRule="auto"/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r>
                        <w:rPr>
                          <w:rFonts w:ascii="Mucho Sans" w:hAnsi="Mucho Sans"/>
                          <w:sz w:val="24"/>
                          <w:szCs w:val="24"/>
                        </w:rPr>
                        <w:t>+420 774 728 641</w:t>
                      </w:r>
                    </w:p>
                    <w:p w:rsidR="00C86EC1" w:rsidRDefault="00C86EC1" w:rsidP="00C86EC1">
                      <w:pPr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</w:p>
                    <w:p w:rsidR="00C86EC1" w:rsidRPr="00417F23" w:rsidRDefault="00C86EC1" w:rsidP="00C86EC1">
                      <w:pPr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r w:rsidRPr="00417F23">
                        <w:rPr>
                          <w:rFonts w:ascii="Mucho Sans" w:hAnsi="Mucho Sans"/>
                          <w:sz w:val="24"/>
                          <w:szCs w:val="24"/>
                        </w:rPr>
                        <w:t>Správní rada:</w:t>
                      </w:r>
                    </w:p>
                    <w:p w:rsidR="00C86EC1" w:rsidRPr="00FA0095" w:rsidRDefault="00C86EC1" w:rsidP="00C86EC1">
                      <w:pPr>
                        <w:pStyle w:val="Texttabulky"/>
                        <w:rPr>
                          <w:rStyle w:val="Siln1"/>
                          <w:rFonts w:ascii="Mucho Sans" w:hAnsi="Mucho Sans"/>
                          <w:sz w:val="24"/>
                          <w:szCs w:val="24"/>
                        </w:rPr>
                      </w:pPr>
                      <w:r w:rsidRPr="00FA0095">
                        <w:rPr>
                          <w:rFonts w:ascii="Mucho Sans" w:hAnsi="Mucho Sans"/>
                          <w:sz w:val="24"/>
                          <w:szCs w:val="24"/>
                        </w:rPr>
                        <w:t xml:space="preserve">Bc. </w:t>
                      </w:r>
                      <w:r w:rsidRPr="00FA0095">
                        <w:rPr>
                          <w:rStyle w:val="Siln1"/>
                          <w:rFonts w:ascii="Mucho Sans" w:hAnsi="Mucho Sans"/>
                          <w:sz w:val="24"/>
                          <w:szCs w:val="24"/>
                        </w:rPr>
                        <w:t>Josef Chmel</w:t>
                      </w:r>
                    </w:p>
                    <w:p w:rsidR="00C86EC1" w:rsidRPr="00417F23" w:rsidRDefault="00C86EC1" w:rsidP="00C86EC1">
                      <w:pPr>
                        <w:spacing w:after="0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  <w:r w:rsidRPr="00417F23"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>Ing. Zuzana Kortusová</w:t>
                      </w:r>
                    </w:p>
                    <w:p w:rsidR="00C86EC1" w:rsidRPr="00417F23" w:rsidRDefault="00C86EC1" w:rsidP="00C86EC1">
                      <w:pPr>
                        <w:spacing w:after="0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  <w:r w:rsidRPr="00417F23"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>František Vaníček</w:t>
                      </w:r>
                    </w:p>
                    <w:p w:rsidR="00C86EC1" w:rsidRDefault="00C86EC1" w:rsidP="00C86EC1">
                      <w:pPr>
                        <w:spacing w:after="0"/>
                        <w:rPr>
                          <w:rFonts w:ascii="Mucho Sans" w:hAnsi="Mucho Sans"/>
                        </w:rPr>
                      </w:pPr>
                    </w:p>
                    <w:p w:rsidR="00C86EC1" w:rsidRDefault="00C86EC1" w:rsidP="00C86EC1">
                      <w:pPr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r w:rsidRPr="00FA0095">
                        <w:rPr>
                          <w:rFonts w:ascii="Mucho Sans" w:hAnsi="Mucho Sans"/>
                          <w:sz w:val="24"/>
                          <w:szCs w:val="24"/>
                        </w:rPr>
                        <w:t>Dozorčí rada:</w:t>
                      </w:r>
                    </w:p>
                    <w:p w:rsidR="00C86EC1" w:rsidRPr="00FA0095" w:rsidRDefault="00C86EC1" w:rsidP="00C86EC1">
                      <w:pPr>
                        <w:pStyle w:val="Texttabulky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  <w:r w:rsidRPr="00FA0095"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>Otto Vokál</w:t>
                      </w:r>
                    </w:p>
                    <w:p w:rsidR="00C86EC1" w:rsidRPr="00FA0095" w:rsidRDefault="00C86EC1" w:rsidP="00C86EC1">
                      <w:pPr>
                        <w:pStyle w:val="Texttabulky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 xml:space="preserve">Mgr. </w:t>
                      </w:r>
                      <w:r w:rsidRPr="00FA0095"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>Jiří Matušek</w:t>
                      </w:r>
                    </w:p>
                    <w:p w:rsidR="00C86EC1" w:rsidRDefault="00C86EC1" w:rsidP="00C86EC1">
                      <w:pPr>
                        <w:pStyle w:val="Texttabulky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>Mgr. Jitka Kašová</w:t>
                      </w:r>
                    </w:p>
                    <w:p w:rsidR="00C86EC1" w:rsidRDefault="00C86EC1" w:rsidP="00C86EC1">
                      <w:pPr>
                        <w:pStyle w:val="Texttabulky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</w:p>
                    <w:p w:rsidR="00C86EC1" w:rsidRPr="0053734D" w:rsidRDefault="00C86EC1" w:rsidP="00C86EC1">
                      <w:pPr>
                        <w:pStyle w:val="Texttabulky"/>
                        <w:rPr>
                          <w:rFonts w:ascii="Mucho Sans" w:hAnsi="Mucho Sans"/>
                          <w:sz w:val="24"/>
                          <w:szCs w:val="24"/>
                        </w:rPr>
                      </w:pPr>
                      <w:r w:rsidRPr="0053734D">
                        <w:rPr>
                          <w:rFonts w:ascii="Mucho Sans" w:hAnsi="Mucho Sans"/>
                          <w:sz w:val="24"/>
                          <w:szCs w:val="24"/>
                        </w:rPr>
                        <w:t>Manažerka rodinného klubu:</w:t>
                      </w:r>
                    </w:p>
                    <w:p w:rsidR="00C86EC1" w:rsidRPr="00FA0095" w:rsidRDefault="00C86EC1" w:rsidP="00C86EC1">
                      <w:pPr>
                        <w:pStyle w:val="Texttabulky"/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Mucho Sans" w:hAnsi="Mucho Sans"/>
                          <w:b/>
                          <w:sz w:val="24"/>
                          <w:szCs w:val="24"/>
                        </w:rPr>
                        <w:t>Veronika Vlková</w:t>
                      </w:r>
                    </w:p>
                    <w:bookmarkEnd w:id="9"/>
                    <w:p w:rsidR="00C86EC1" w:rsidRDefault="00C86EC1"/>
                  </w:txbxContent>
                </v:textbox>
                <w10:wrap type="tight" anchorx="margin"/>
              </v:shape>
            </w:pict>
          </mc:Fallback>
        </mc:AlternateContent>
      </w:r>
      <w:r w:rsidR="006102EB">
        <w:rPr>
          <w:rFonts w:ascii="Mucho Sans" w:hAnsi="Mucho Sans"/>
          <w:color w:val="339966"/>
        </w:rPr>
        <w:t>Kontaktní i</w:t>
      </w:r>
      <w:r w:rsidR="00C71DEB" w:rsidRPr="002A688A">
        <w:rPr>
          <w:rFonts w:ascii="Mucho Sans" w:hAnsi="Mucho Sans"/>
          <w:color w:val="339966"/>
        </w:rPr>
        <w:t>nformace</w:t>
      </w:r>
      <w:bookmarkStart w:id="8" w:name="_GoBack"/>
      <w:bookmarkEnd w:id="6"/>
      <w:bookmarkEnd w:id="7"/>
      <w:bookmarkEnd w:id="8"/>
    </w:p>
    <w:sectPr w:rsidR="00C71DEB" w:rsidRPr="002A688A" w:rsidSect="00BA7DFB">
      <w:headerReference w:type="default" r:id="rId28"/>
      <w:pgSz w:w="11907" w:h="16839" w:code="9"/>
      <w:pgMar w:top="1148" w:right="700" w:bottom="2296" w:left="3011" w:header="1148" w:footer="709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7E8" w:rsidRDefault="00A217E8">
      <w:pPr>
        <w:spacing w:after="0" w:line="240" w:lineRule="auto"/>
      </w:pPr>
      <w:r>
        <w:separator/>
      </w:r>
    </w:p>
    <w:p w:rsidR="00A217E8" w:rsidRDefault="00A217E8"/>
    <w:p w:rsidR="00A217E8" w:rsidRDefault="00A217E8"/>
  </w:endnote>
  <w:endnote w:type="continuationSeparator" w:id="0">
    <w:p w:rsidR="00A217E8" w:rsidRDefault="00A217E8">
      <w:pPr>
        <w:spacing w:after="0" w:line="240" w:lineRule="auto"/>
      </w:pPr>
      <w:r>
        <w:continuationSeparator/>
      </w:r>
    </w:p>
    <w:p w:rsidR="00A217E8" w:rsidRDefault="00A217E8"/>
    <w:p w:rsidR="00A217E8" w:rsidRDefault="00A217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tanika">
    <w:altName w:val="Bahnschrift Light"/>
    <w:panose1 w:val="00000000000000000000"/>
    <w:charset w:val="00"/>
    <w:family w:val="modern"/>
    <w:notTrueType/>
    <w:pitch w:val="variable"/>
    <w:sig w:usb0="800000AF" w:usb1="5000004A" w:usb2="00000000" w:usb3="00000000" w:csb0="0000019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cho Sans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cho Sans Light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Mucho Sans Heavy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7E8" w:rsidRDefault="00A217E8">
      <w:pPr>
        <w:spacing w:after="0" w:line="240" w:lineRule="auto"/>
      </w:pPr>
      <w:r>
        <w:separator/>
      </w:r>
    </w:p>
    <w:p w:rsidR="00A217E8" w:rsidRDefault="00A217E8"/>
    <w:p w:rsidR="00A217E8" w:rsidRDefault="00A217E8"/>
  </w:footnote>
  <w:footnote w:type="continuationSeparator" w:id="0">
    <w:p w:rsidR="00A217E8" w:rsidRDefault="00A217E8">
      <w:pPr>
        <w:spacing w:after="0" w:line="240" w:lineRule="auto"/>
      </w:pPr>
      <w:r>
        <w:continuationSeparator/>
      </w:r>
    </w:p>
    <w:p w:rsidR="00A217E8" w:rsidRDefault="00A217E8"/>
    <w:p w:rsidR="00A217E8" w:rsidRDefault="00A217E8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10" w:type="pct"/>
      <w:jc w:val="right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Table of Contents Header"/>
    </w:tblPr>
    <w:tblGrid>
      <w:gridCol w:w="2026"/>
      <w:gridCol w:w="280"/>
      <w:gridCol w:w="8201"/>
    </w:tblGrid>
    <w:tr w:rsidR="006A3B2A">
      <w:trPr>
        <w:trHeight w:hRule="exact" w:val="720"/>
        <w:jc w:val="right"/>
      </w:trPr>
      <w:tc>
        <w:tcPr>
          <w:tcW w:w="2088" w:type="dxa"/>
          <w:vAlign w:val="bottom"/>
        </w:tcPr>
        <w:p w:rsidR="006A3B2A" w:rsidRDefault="006A3B2A">
          <w:pPr>
            <w:pStyle w:val="Strnka"/>
          </w:pPr>
        </w:p>
      </w:tc>
      <w:tc>
        <w:tcPr>
          <w:tcW w:w="288" w:type="dxa"/>
          <w:shd w:val="clear" w:color="auto" w:fill="auto"/>
          <w:vAlign w:val="bottom"/>
        </w:tcPr>
        <w:p w:rsidR="006A3B2A" w:rsidRDefault="006A3B2A"/>
      </w:tc>
      <w:tc>
        <w:tcPr>
          <w:tcW w:w="8424" w:type="dxa"/>
          <w:vAlign w:val="bottom"/>
        </w:tcPr>
        <w:p w:rsidR="006A3B2A" w:rsidRPr="003C3F2E" w:rsidRDefault="00AA6481">
          <w:pPr>
            <w:pStyle w:val="Informannadpis"/>
            <w:rPr>
              <w:rFonts w:ascii="Botanika" w:hAnsi="Botanika"/>
              <w:sz w:val="28"/>
              <w:szCs w:val="28"/>
            </w:rPr>
          </w:pPr>
          <w:r w:rsidRPr="003C3F2E">
            <w:rPr>
              <w:rFonts w:ascii="Botanika" w:hAnsi="Botanika"/>
              <w:color w:val="336600"/>
              <w:sz w:val="28"/>
              <w:szCs w:val="28"/>
            </w:rPr>
            <w:t>Obsah</w:t>
          </w:r>
        </w:p>
      </w:tc>
    </w:tr>
    <w:tr w:rsidR="006A3B2A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6A3B2A" w:rsidRDefault="006A3B2A">
          <w:pPr>
            <w:pStyle w:val="Zhlav1"/>
          </w:pPr>
        </w:p>
      </w:tc>
      <w:tc>
        <w:tcPr>
          <w:tcW w:w="288" w:type="dxa"/>
          <w:shd w:val="clear" w:color="auto" w:fill="auto"/>
        </w:tcPr>
        <w:p w:rsidR="006A3B2A" w:rsidRDefault="006A3B2A">
          <w:pPr>
            <w:pStyle w:val="Zhlav1"/>
          </w:pPr>
        </w:p>
      </w:tc>
      <w:tc>
        <w:tcPr>
          <w:tcW w:w="8424" w:type="dxa"/>
          <w:shd w:val="clear" w:color="auto" w:fill="000000" w:themeFill="text1"/>
        </w:tcPr>
        <w:p w:rsidR="006A3B2A" w:rsidRDefault="006A3B2A">
          <w:pPr>
            <w:pStyle w:val="Zhlav1"/>
          </w:pPr>
        </w:p>
      </w:tc>
    </w:tr>
  </w:tbl>
  <w:p w:rsidR="006A3B2A" w:rsidRDefault="006A3B2A">
    <w:pPr>
      <w:pStyle w:val="Zhlav1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410" w:type="pct"/>
      <w:jc w:val="right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 Table"/>
    </w:tblPr>
    <w:tblGrid>
      <w:gridCol w:w="2031"/>
      <w:gridCol w:w="281"/>
      <w:gridCol w:w="8195"/>
    </w:tblGrid>
    <w:tr w:rsidR="00B250B2" w:rsidRPr="009A49EB">
      <w:trPr>
        <w:trHeight w:hRule="exact" w:val="720"/>
        <w:jc w:val="right"/>
      </w:trPr>
      <w:tc>
        <w:tcPr>
          <w:tcW w:w="2088" w:type="dxa"/>
          <w:vAlign w:val="bottom"/>
        </w:tcPr>
        <w:p w:rsidR="006A3B2A" w:rsidRPr="009A49EB" w:rsidRDefault="00AA6481">
          <w:pPr>
            <w:pStyle w:val="Strnka"/>
            <w:rPr>
              <w:rFonts w:ascii="Mucho Sans Light" w:hAnsi="Mucho Sans Light"/>
              <w:color w:val="336600"/>
              <w:sz w:val="22"/>
              <w:szCs w:val="22"/>
            </w:rPr>
          </w:pPr>
          <w:r w:rsidRPr="009A49EB">
            <w:rPr>
              <w:rFonts w:ascii="Mucho Sans Light" w:hAnsi="Mucho Sans Light"/>
              <w:color w:val="336600"/>
              <w:sz w:val="22"/>
              <w:szCs w:val="22"/>
            </w:rPr>
            <w:t xml:space="preserve">Str. </w:t>
          </w:r>
          <w:r w:rsidRPr="009A49EB">
            <w:rPr>
              <w:rFonts w:ascii="Mucho Sans Light" w:hAnsi="Mucho Sans Light"/>
              <w:color w:val="336600"/>
              <w:sz w:val="22"/>
              <w:szCs w:val="22"/>
            </w:rPr>
            <w:fldChar w:fldCharType="begin"/>
          </w:r>
          <w:r w:rsidRPr="009A49EB">
            <w:rPr>
              <w:rFonts w:ascii="Mucho Sans Light" w:hAnsi="Mucho Sans Light"/>
              <w:color w:val="336600"/>
              <w:sz w:val="22"/>
              <w:szCs w:val="22"/>
            </w:rPr>
            <w:instrText xml:space="preserve"> Page \# 0# </w:instrText>
          </w:r>
          <w:r w:rsidRPr="009A49EB">
            <w:rPr>
              <w:rFonts w:ascii="Mucho Sans Light" w:hAnsi="Mucho Sans Light"/>
              <w:color w:val="336600"/>
              <w:sz w:val="22"/>
              <w:szCs w:val="22"/>
            </w:rPr>
            <w:fldChar w:fldCharType="separate"/>
          </w:r>
          <w:r w:rsidR="004341C8">
            <w:rPr>
              <w:rFonts w:ascii="Mucho Sans Light" w:hAnsi="Mucho Sans Light"/>
              <w:noProof/>
              <w:color w:val="336600"/>
              <w:sz w:val="22"/>
              <w:szCs w:val="22"/>
            </w:rPr>
            <w:t>14</w:t>
          </w:r>
          <w:r w:rsidRPr="009A49EB">
            <w:rPr>
              <w:rFonts w:ascii="Mucho Sans Light" w:hAnsi="Mucho Sans Light"/>
              <w:color w:val="336600"/>
              <w:sz w:val="22"/>
              <w:szCs w:val="22"/>
            </w:rPr>
            <w:fldChar w:fldCharType="end"/>
          </w:r>
        </w:p>
      </w:tc>
      <w:tc>
        <w:tcPr>
          <w:tcW w:w="288" w:type="dxa"/>
          <w:vAlign w:val="bottom"/>
        </w:tcPr>
        <w:p w:rsidR="006A3B2A" w:rsidRPr="00B250B2" w:rsidRDefault="006A3B2A">
          <w:pPr>
            <w:rPr>
              <w:rFonts w:ascii="Botanika" w:hAnsi="Botanika"/>
              <w:color w:val="336600"/>
              <w:sz w:val="28"/>
              <w:szCs w:val="28"/>
            </w:rPr>
          </w:pPr>
        </w:p>
      </w:tc>
      <w:tc>
        <w:tcPr>
          <w:tcW w:w="8424" w:type="dxa"/>
          <w:vAlign w:val="bottom"/>
        </w:tcPr>
        <w:p w:rsidR="006A3B2A" w:rsidRPr="009A49EB" w:rsidRDefault="00E206AB" w:rsidP="00B250B2">
          <w:pPr>
            <w:pStyle w:val="Informannadpis"/>
            <w:rPr>
              <w:rFonts w:ascii="Mucho Sans Light" w:hAnsi="Mucho Sans Light"/>
              <w:color w:val="336600"/>
              <w:sz w:val="28"/>
              <w:szCs w:val="28"/>
            </w:rPr>
          </w:pPr>
          <w:r w:rsidRPr="009A49EB">
            <w:rPr>
              <w:rFonts w:ascii="Mucho Sans Light" w:hAnsi="Mucho Sans Light"/>
              <w:color w:val="336600"/>
              <w:sz w:val="28"/>
              <w:szCs w:val="28"/>
            </w:rPr>
            <w:t>Informace o společnosti</w:t>
          </w:r>
        </w:p>
      </w:tc>
    </w:tr>
    <w:tr w:rsidR="00B250B2" w:rsidRPr="009A49EB">
      <w:trPr>
        <w:trHeight w:hRule="exact" w:val="86"/>
        <w:jc w:val="right"/>
      </w:trPr>
      <w:tc>
        <w:tcPr>
          <w:tcW w:w="2088" w:type="dxa"/>
          <w:shd w:val="clear" w:color="auto" w:fill="000000" w:themeFill="text1"/>
        </w:tcPr>
        <w:p w:rsidR="006A3B2A" w:rsidRPr="00B250B2" w:rsidRDefault="006A3B2A">
          <w:pPr>
            <w:rPr>
              <w:rFonts w:ascii="Botanika" w:hAnsi="Botanika"/>
              <w:color w:val="336600"/>
              <w:sz w:val="28"/>
              <w:szCs w:val="28"/>
            </w:rPr>
          </w:pPr>
        </w:p>
      </w:tc>
      <w:tc>
        <w:tcPr>
          <w:tcW w:w="288" w:type="dxa"/>
        </w:tcPr>
        <w:p w:rsidR="006A3B2A" w:rsidRPr="00B250B2" w:rsidRDefault="006A3B2A">
          <w:pPr>
            <w:rPr>
              <w:rFonts w:ascii="Botanika" w:hAnsi="Botanika"/>
              <w:color w:val="336600"/>
              <w:sz w:val="28"/>
              <w:szCs w:val="28"/>
            </w:rPr>
          </w:pPr>
        </w:p>
      </w:tc>
      <w:tc>
        <w:tcPr>
          <w:tcW w:w="8424" w:type="dxa"/>
          <w:shd w:val="clear" w:color="auto" w:fill="000000" w:themeFill="text1"/>
        </w:tcPr>
        <w:p w:rsidR="006A3B2A" w:rsidRPr="009A49EB" w:rsidRDefault="006A3B2A">
          <w:pPr>
            <w:rPr>
              <w:rFonts w:ascii="Mucho Sans Light" w:hAnsi="Mucho Sans Light"/>
              <w:color w:val="336600"/>
              <w:sz w:val="28"/>
              <w:szCs w:val="28"/>
            </w:rPr>
          </w:pPr>
        </w:p>
      </w:tc>
    </w:tr>
  </w:tbl>
  <w:p w:rsidR="006A3B2A" w:rsidRDefault="006A3B2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Seznamsodrkami"/>
      <w:lvlText w:val="•"/>
      <w:lvlJc w:val="left"/>
      <w:pPr>
        <w:ind w:left="576" w:hanging="288"/>
      </w:pPr>
      <w:rPr>
        <w:rFonts w:ascii="Cambria" w:hAnsi="Cambria" w:hint="default"/>
        <w:color w:val="EF4623" w:themeColor="accent1"/>
      </w:rPr>
    </w:lvl>
  </w:abstractNum>
  <w:abstractNum w:abstractNumId="1" w15:restartNumberingAfterBreak="0">
    <w:nsid w:val="12CE1198"/>
    <w:multiLevelType w:val="hybridMultilevel"/>
    <w:tmpl w:val="8C288600"/>
    <w:lvl w:ilvl="0" w:tplc="BDB20CAC">
      <w:numFmt w:val="bullet"/>
      <w:lvlText w:val="-"/>
      <w:lvlJc w:val="left"/>
      <w:pPr>
        <w:ind w:left="720" w:hanging="360"/>
      </w:pPr>
      <w:rPr>
        <w:rFonts w:ascii="Botanika" w:eastAsia="Calibri" w:hAnsi="Botanika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3123E4"/>
    <w:multiLevelType w:val="hybridMultilevel"/>
    <w:tmpl w:val="AEF21E08"/>
    <w:lvl w:ilvl="0" w:tplc="2D50A3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7F6A45"/>
    <w:multiLevelType w:val="multilevel"/>
    <w:tmpl w:val="0436C7FE"/>
    <w:lvl w:ilvl="0">
      <w:start w:val="1"/>
      <w:numFmt w:val="decimal"/>
      <w:pStyle w:val="slovanseznam1"/>
      <w:lvlText w:val="%1."/>
      <w:lvlJc w:val="left"/>
      <w:pPr>
        <w:ind w:left="360" w:hanging="360"/>
      </w:pPr>
      <w:rPr>
        <w:rFonts w:hint="default"/>
        <w:color w:val="EF4623" w:themeColor="accent1"/>
      </w:rPr>
    </w:lvl>
    <w:lvl w:ilvl="1">
      <w:start w:val="1"/>
      <w:numFmt w:val="decimal"/>
      <w:pStyle w:val="slovanseznam21"/>
      <w:suff w:val="space"/>
      <w:lvlText w:val="%1.%2"/>
      <w:lvlJc w:val="left"/>
      <w:pPr>
        <w:ind w:left="936" w:hanging="576"/>
      </w:pPr>
      <w:rPr>
        <w:rFonts w:hint="default"/>
        <w:color w:val="EF4623" w:themeColor="accent1"/>
      </w:rPr>
    </w:lvl>
    <w:lvl w:ilvl="2">
      <w:start w:val="1"/>
      <w:numFmt w:val="lowerLetter"/>
      <w:pStyle w:val="slovanseznam31"/>
      <w:lvlText w:val="%3."/>
      <w:lvlJc w:val="left"/>
      <w:pPr>
        <w:ind w:left="720" w:hanging="360"/>
      </w:pPr>
      <w:rPr>
        <w:rFonts w:hint="default"/>
        <w:color w:val="EF4623" w:themeColor="accent1"/>
      </w:rPr>
    </w:lvl>
    <w:lvl w:ilvl="3">
      <w:start w:val="1"/>
      <w:numFmt w:val="lowerRoman"/>
      <w:pStyle w:val="slovanseznam41"/>
      <w:lvlText w:val="%4."/>
      <w:lvlJc w:val="left"/>
      <w:pPr>
        <w:ind w:left="1080" w:hanging="360"/>
      </w:pPr>
      <w:rPr>
        <w:rFonts w:hint="default"/>
        <w:color w:val="EF4623" w:themeColor="accent1"/>
      </w:rPr>
    </w:lvl>
    <w:lvl w:ilvl="4">
      <w:start w:val="1"/>
      <w:numFmt w:val="lowerLetter"/>
      <w:pStyle w:val="slovanseznam51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69360A33"/>
    <w:multiLevelType w:val="hybridMultilevel"/>
    <w:tmpl w:val="ED22B542"/>
    <w:lvl w:ilvl="0" w:tplc="3828C764">
      <w:numFmt w:val="bullet"/>
      <w:lvlText w:val="-"/>
      <w:lvlJc w:val="left"/>
      <w:pPr>
        <w:ind w:left="720" w:hanging="360"/>
      </w:pPr>
      <w:rPr>
        <w:rFonts w:ascii="Mucho Sans" w:eastAsiaTheme="minorHAnsi" w:hAnsi="Mucho San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07554"/>
    <w:multiLevelType w:val="hybridMultilevel"/>
    <w:tmpl w:val="B34CEC30"/>
    <w:lvl w:ilvl="0" w:tplc="04050005">
      <w:start w:val="1"/>
      <w:numFmt w:val="bullet"/>
      <w:lvlText w:val=""/>
      <w:lvlJc w:val="left"/>
      <w:pPr>
        <w:ind w:left="1476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3"/>
  </w:num>
  <w:num w:numId="4">
    <w:abstractNumId w:val="0"/>
    <w:lvlOverride w:ilvl="0">
      <w:startOverride w:val="1"/>
    </w:lvlOverride>
  </w:num>
  <w:num w:numId="5">
    <w:abstractNumId w:val="0"/>
    <w:lvlOverride w:ilvl="0">
      <w:startOverride w:val="1"/>
    </w:lvlOverride>
  </w:num>
  <w:num w:numId="6">
    <w:abstractNumId w:val="1"/>
  </w:num>
  <w:num w:numId="7">
    <w:abstractNumId w:val="5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9"/>
  <w:hyphenationZone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47E"/>
    <w:rsid w:val="00074A7A"/>
    <w:rsid w:val="00076F6F"/>
    <w:rsid w:val="000B447E"/>
    <w:rsid w:val="000F7121"/>
    <w:rsid w:val="00106A32"/>
    <w:rsid w:val="001270CA"/>
    <w:rsid w:val="00143B9B"/>
    <w:rsid w:val="001453A4"/>
    <w:rsid w:val="001D5F3C"/>
    <w:rsid w:val="002177E8"/>
    <w:rsid w:val="00250994"/>
    <w:rsid w:val="00277CD5"/>
    <w:rsid w:val="00292C4E"/>
    <w:rsid w:val="002A688A"/>
    <w:rsid w:val="002A7960"/>
    <w:rsid w:val="002D1EBD"/>
    <w:rsid w:val="002F0C2F"/>
    <w:rsid w:val="00313FB8"/>
    <w:rsid w:val="00351B7D"/>
    <w:rsid w:val="00393F43"/>
    <w:rsid w:val="003A1C8D"/>
    <w:rsid w:val="003B71EA"/>
    <w:rsid w:val="003C3F2E"/>
    <w:rsid w:val="003D3D0C"/>
    <w:rsid w:val="00417F23"/>
    <w:rsid w:val="004341C8"/>
    <w:rsid w:val="004562F0"/>
    <w:rsid w:val="00464A99"/>
    <w:rsid w:val="00466FBB"/>
    <w:rsid w:val="00490709"/>
    <w:rsid w:val="0050736A"/>
    <w:rsid w:val="00527CC6"/>
    <w:rsid w:val="005307F6"/>
    <w:rsid w:val="0053734D"/>
    <w:rsid w:val="00562E3A"/>
    <w:rsid w:val="005C4D7F"/>
    <w:rsid w:val="005F3930"/>
    <w:rsid w:val="00601E62"/>
    <w:rsid w:val="006102EB"/>
    <w:rsid w:val="00676D5D"/>
    <w:rsid w:val="00697341"/>
    <w:rsid w:val="006A3B2A"/>
    <w:rsid w:val="006B0345"/>
    <w:rsid w:val="006B2139"/>
    <w:rsid w:val="006E000A"/>
    <w:rsid w:val="00792374"/>
    <w:rsid w:val="00793389"/>
    <w:rsid w:val="007A25CD"/>
    <w:rsid w:val="007B3D7F"/>
    <w:rsid w:val="008820DC"/>
    <w:rsid w:val="00892ACC"/>
    <w:rsid w:val="00903173"/>
    <w:rsid w:val="0091499A"/>
    <w:rsid w:val="00970FD8"/>
    <w:rsid w:val="00983E47"/>
    <w:rsid w:val="009A49EB"/>
    <w:rsid w:val="009F21BF"/>
    <w:rsid w:val="00A0700B"/>
    <w:rsid w:val="00A217E8"/>
    <w:rsid w:val="00A4585B"/>
    <w:rsid w:val="00AA3701"/>
    <w:rsid w:val="00AA4C74"/>
    <w:rsid w:val="00AA6481"/>
    <w:rsid w:val="00AB775A"/>
    <w:rsid w:val="00AD2DD4"/>
    <w:rsid w:val="00B250B2"/>
    <w:rsid w:val="00B270AC"/>
    <w:rsid w:val="00B3671B"/>
    <w:rsid w:val="00B5103F"/>
    <w:rsid w:val="00B66583"/>
    <w:rsid w:val="00BA7DFB"/>
    <w:rsid w:val="00BC5C12"/>
    <w:rsid w:val="00C37F63"/>
    <w:rsid w:val="00C63AA5"/>
    <w:rsid w:val="00C71DEB"/>
    <w:rsid w:val="00C74997"/>
    <w:rsid w:val="00C7609C"/>
    <w:rsid w:val="00C86EC1"/>
    <w:rsid w:val="00CC2FF9"/>
    <w:rsid w:val="00CE24A6"/>
    <w:rsid w:val="00D82201"/>
    <w:rsid w:val="00DA4F3C"/>
    <w:rsid w:val="00DD6E22"/>
    <w:rsid w:val="00DF4A21"/>
    <w:rsid w:val="00E206AB"/>
    <w:rsid w:val="00E25AD1"/>
    <w:rsid w:val="00E57CAB"/>
    <w:rsid w:val="00E7077D"/>
    <w:rsid w:val="00E750EF"/>
    <w:rsid w:val="00E849A7"/>
    <w:rsid w:val="00E93292"/>
    <w:rsid w:val="00EC405B"/>
    <w:rsid w:val="00F1462E"/>
    <w:rsid w:val="00F1589F"/>
    <w:rsid w:val="00F478D2"/>
    <w:rsid w:val="00F63950"/>
    <w:rsid w:val="00F93E7A"/>
    <w:rsid w:val="00FA0095"/>
    <w:rsid w:val="00FB4A2A"/>
    <w:rsid w:val="00FC4617"/>
    <w:rsid w:val="00FD4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87BBF727-FC92-4027-BE3F-A5799B7E8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404040" w:themeColor="text1" w:themeTint="BF"/>
        <w:lang w:val="cs-CZ" w:eastAsia="cs-CZ" w:bidi="ar-SA"/>
      </w:rPr>
    </w:rPrDefault>
    <w:pPrDefault>
      <w:pPr>
        <w:spacing w:after="180" w:line="33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" w:unhideWhenUsed="1" w:qFormat="1"/>
    <w:lsdException w:name="List Number 3" w:semiHidden="1" w:uiPriority="18" w:unhideWhenUsed="1"/>
    <w:lsdException w:name="List Number 4" w:semiHidden="1" w:uiPriority="18" w:unhideWhenUsed="1"/>
    <w:lsdException w:name="List Number 5" w:semiHidden="1" w:uiPriority="18" w:unhideWhenUsed="1"/>
    <w:lsdException w:name="Title" w:uiPriority="2" w:qFormat="1"/>
    <w:lsdException w:name="Closing" w:semiHidden="1" w:unhideWhenUsed="1" w:qFormat="1"/>
    <w:lsdException w:name="Signature" w:semiHidden="1" w:uiPriority="9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3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562E3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1"/>
    <w:semiHidden/>
    <w:unhideWhenUsed/>
    <w:qFormat/>
    <w:rsid w:val="00EC40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E24A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F2B0E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C405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BF2B0E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11">
    <w:name w:val="Nadpis 11"/>
    <w:basedOn w:val="Normln"/>
    <w:next w:val="Normln"/>
    <w:link w:val="Znaknadpisu1"/>
    <w:uiPriority w:val="1"/>
    <w:qFormat/>
    <w:pPr>
      <w:pageBreakBefore/>
      <w:pBdr>
        <w:bottom w:val="single" w:sz="8" w:space="1" w:color="auto"/>
      </w:pBdr>
      <w:spacing w:before="480" w:after="120" w:line="240" w:lineRule="auto"/>
      <w:outlineLvl w:val="0"/>
    </w:pPr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dpis21">
    <w:name w:val="Nadpis 21"/>
    <w:basedOn w:val="Normln"/>
    <w:next w:val="Normln"/>
    <w:link w:val="Znaknadpisu2"/>
    <w:uiPriority w:val="1"/>
    <w:unhideWhenUsed/>
    <w:qFormat/>
    <w:pPr>
      <w:keepNext/>
      <w:keepLines/>
      <w:spacing w:before="240" w:after="0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Zpat1">
    <w:name w:val="Zápatí1"/>
    <w:basedOn w:val="Normln"/>
    <w:link w:val="Znakzpat"/>
    <w:uiPriority w:val="99"/>
    <w:unhideWhenUsed/>
    <w:qFormat/>
    <w:pPr>
      <w:spacing w:after="0" w:line="240" w:lineRule="auto"/>
      <w:ind w:left="29" w:right="144"/>
    </w:pPr>
    <w:rPr>
      <w:color w:val="EF4623" w:themeColor="accent1"/>
    </w:rPr>
  </w:style>
  <w:style w:type="character" w:customStyle="1" w:styleId="Znakzpat">
    <w:name w:val="Znak zápatí"/>
    <w:basedOn w:val="Standardnpsmoodstavce"/>
    <w:link w:val="Zpat1"/>
    <w:uiPriority w:val="99"/>
    <w:rPr>
      <w:color w:val="EF4623" w:themeColor="accent1"/>
    </w:rPr>
  </w:style>
  <w:style w:type="paragraph" w:customStyle="1" w:styleId="Podtitul1">
    <w:name w:val="Podtitul1"/>
    <w:basedOn w:val="Normln"/>
    <w:next w:val="Normln"/>
    <w:link w:val="Znakpodtitulu"/>
    <w:uiPriority w:val="3"/>
    <w:unhideWhenUsed/>
    <w:qFormat/>
    <w:pPr>
      <w:numPr>
        <w:ilvl w:val="1"/>
      </w:numPr>
      <w:spacing w:before="40" w:after="160" w:line="288" w:lineRule="auto"/>
      <w:ind w:left="72"/>
    </w:pPr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Grafika">
    <w:name w:val="Grafika"/>
    <w:basedOn w:val="Normln"/>
    <w:uiPriority w:val="99"/>
    <w:pPr>
      <w:spacing w:after="80" w:line="240" w:lineRule="auto"/>
      <w:jc w:val="center"/>
    </w:pPr>
  </w:style>
  <w:style w:type="paragraph" w:customStyle="1" w:styleId="Zhlav1">
    <w:name w:val="Záhlaví1"/>
    <w:basedOn w:val="Normln"/>
    <w:link w:val="Znakzhlav"/>
    <w:uiPriority w:val="99"/>
    <w:qFormat/>
    <w:pPr>
      <w:spacing w:after="380" w:line="240" w:lineRule="auto"/>
    </w:pPr>
  </w:style>
  <w:style w:type="character" w:customStyle="1" w:styleId="Znakzhlav">
    <w:name w:val="Znak záhlaví"/>
    <w:basedOn w:val="Standardnpsmoodstavce"/>
    <w:link w:val="Zhlav1"/>
    <w:uiPriority w:val="99"/>
    <w:rPr>
      <w:color w:val="404040" w:themeColor="text1" w:themeTint="BF"/>
      <w:sz w:val="20"/>
    </w:rPr>
  </w:style>
  <w:style w:type="table" w:customStyle="1" w:styleId="Mkatabulky1">
    <w:name w:val="Mřížka tabulky1"/>
    <w:basedOn w:val="Normlntabulka"/>
    <w:uiPriority w:val="59"/>
    <w:pPr>
      <w:spacing w:before="120" w:after="120" w:line="240" w:lineRule="auto"/>
      <w:ind w:left="115" w:right="115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center"/>
      </w:pPr>
      <w:rPr>
        <w:b/>
        <w:i w:val="0"/>
        <w:sz w:val="22"/>
      </w:rPr>
    </w:tblStylePr>
    <w:tblStylePr w:type="lastRow">
      <w:rPr>
        <w:b/>
        <w:i w:val="0"/>
        <w:sz w:val="22"/>
      </w:rPr>
      <w:tblPr/>
      <w:tcPr>
        <w:tcBorders>
          <w:top w:val="double" w:sz="4" w:space="0" w:color="auto"/>
          <w:left w:val="single" w:sz="4" w:space="0" w:color="auto"/>
          <w:bottom w:val="single" w:sz="18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</w:tcPr>
    </w:tblStylePr>
  </w:style>
  <w:style w:type="paragraph" w:customStyle="1" w:styleId="Informannadpis">
    <w:name w:val="Informační nadpis"/>
    <w:basedOn w:val="Normln"/>
    <w:uiPriority w:val="2"/>
    <w:qFormat/>
    <w:pPr>
      <w:spacing w:after="60" w:line="240" w:lineRule="auto"/>
      <w:ind w:left="29" w:right="29"/>
      <w:jc w:val="right"/>
    </w:pPr>
    <w:rPr>
      <w:b/>
      <w:bCs/>
      <w:color w:val="EF4623" w:themeColor="accent1"/>
      <w:sz w:val="36"/>
    </w:rPr>
  </w:style>
  <w:style w:type="paragraph" w:customStyle="1" w:styleId="Strnka">
    <w:name w:val="Stránka"/>
    <w:basedOn w:val="Normln"/>
    <w:next w:val="Normln"/>
    <w:uiPriority w:val="99"/>
    <w:unhideWhenUsed/>
    <w:qFormat/>
    <w:pPr>
      <w:spacing w:after="40" w:line="240" w:lineRule="auto"/>
    </w:pPr>
    <w:rPr>
      <w:color w:val="000000" w:themeColor="text1"/>
      <w:sz w:val="36"/>
    </w:rPr>
  </w:style>
  <w:style w:type="paragraph" w:customStyle="1" w:styleId="Titul">
    <w:name w:val="Titul"/>
    <w:basedOn w:val="Normln"/>
    <w:next w:val="Normln"/>
    <w:link w:val="Znaktitulu"/>
    <w:uiPriority w:val="2"/>
    <w:qFormat/>
    <w:pPr>
      <w:spacing w:after="40" w:line="240" w:lineRule="auto"/>
    </w:pPr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naktitulu">
    <w:name w:val="Znak titulu"/>
    <w:basedOn w:val="Standardnpsmoodstavce"/>
    <w:link w:val="Titul"/>
    <w:uiPriority w:val="2"/>
    <w:rPr>
      <w:rFonts w:asciiTheme="majorHAnsi" w:eastAsiaTheme="majorEastAsia" w:hAnsiTheme="majorHAnsi" w:cstheme="majorBidi"/>
      <w:b/>
      <w:bCs/>
      <w:color w:val="EF4623" w:themeColor="accent1"/>
      <w:sz w:val="200"/>
    </w:rPr>
  </w:style>
  <w:style w:type="character" w:customStyle="1" w:styleId="Zstupntext1">
    <w:name w:val="Zástupný text1"/>
    <w:basedOn w:val="Standardnpsmoodstavce"/>
    <w:uiPriority w:val="99"/>
    <w:semiHidden/>
    <w:rPr>
      <w:color w:val="808080"/>
    </w:rPr>
  </w:style>
  <w:style w:type="paragraph" w:customStyle="1" w:styleId="Textbubliny1">
    <w:name w:val="Text bubliny1"/>
    <w:basedOn w:val="Normln"/>
    <w:link w:val="Znaktextububliny"/>
    <w:uiPriority w:val="99"/>
    <w:semiHidden/>
    <w:unhideWhenUsed/>
    <w:pPr>
      <w:spacing w:after="0" w:line="240" w:lineRule="auto"/>
    </w:pPr>
    <w:rPr>
      <w:rFonts w:ascii="Tahoma" w:hAnsi="Tahoma" w:cs="Tahoma"/>
      <w:sz w:val="16"/>
    </w:rPr>
  </w:style>
  <w:style w:type="character" w:customStyle="1" w:styleId="Znaktextububliny">
    <w:name w:val="Znak textu bubliny"/>
    <w:basedOn w:val="Standardnpsmoodstavce"/>
    <w:link w:val="Textbubliny1"/>
    <w:uiPriority w:val="99"/>
    <w:semiHidden/>
    <w:rPr>
      <w:rFonts w:ascii="Tahoma" w:hAnsi="Tahoma" w:cs="Tahoma"/>
      <w:sz w:val="16"/>
    </w:rPr>
  </w:style>
  <w:style w:type="character" w:customStyle="1" w:styleId="Siln1">
    <w:name w:val="Silné1"/>
    <w:basedOn w:val="Standardnpsmoodstavce"/>
    <w:uiPriority w:val="10"/>
    <w:qFormat/>
    <w:rPr>
      <w:b/>
      <w:bCs/>
    </w:rPr>
  </w:style>
  <w:style w:type="character" w:customStyle="1" w:styleId="Znakpodtitulu">
    <w:name w:val="Znak podtitulu"/>
    <w:basedOn w:val="Standardnpsmoodstavce"/>
    <w:link w:val="Podtitul1"/>
    <w:uiPriority w:val="3"/>
    <w:rPr>
      <w:rFonts w:asciiTheme="majorHAnsi" w:eastAsiaTheme="majorEastAsia" w:hAnsiTheme="majorHAnsi" w:cstheme="majorBidi"/>
      <w:b/>
      <w:bCs/>
      <w:caps/>
      <w:color w:val="000000" w:themeColor="text1"/>
      <w:kern w:val="20"/>
      <w:sz w:val="60"/>
    </w:rPr>
  </w:style>
  <w:style w:type="paragraph" w:customStyle="1" w:styleId="Resum">
    <w:name w:val="Resumé"/>
    <w:basedOn w:val="Normln"/>
    <w:uiPriority w:val="3"/>
    <w:qFormat/>
    <w:pPr>
      <w:spacing w:before="360" w:after="480" w:line="360" w:lineRule="auto"/>
    </w:pPr>
    <w:rPr>
      <w:i/>
      <w:iCs/>
      <w:color w:val="EF4623" w:themeColor="accent1"/>
      <w:kern w:val="20"/>
      <w:sz w:val="28"/>
    </w:rPr>
  </w:style>
  <w:style w:type="paragraph" w:customStyle="1" w:styleId="Bezmezer1">
    <w:name w:val="Bez mezer1"/>
    <w:link w:val="Znakbezmezer"/>
    <w:uiPriority w:val="1"/>
    <w:unhideWhenUsed/>
    <w:qFormat/>
    <w:pPr>
      <w:spacing w:after="0" w:line="240" w:lineRule="auto"/>
    </w:pPr>
  </w:style>
  <w:style w:type="character" w:customStyle="1" w:styleId="Hypertextovodkaz1">
    <w:name w:val="Hypertextový odkaz1"/>
    <w:basedOn w:val="Standardnpsmoodstavce"/>
    <w:uiPriority w:val="99"/>
    <w:unhideWhenUsed/>
    <w:rPr>
      <w:color w:val="5F5F5F" w:themeColor="hyperlink"/>
      <w:u w:val="single"/>
    </w:rPr>
  </w:style>
  <w:style w:type="paragraph" w:customStyle="1" w:styleId="Obsah11">
    <w:name w:val="Obsah 11"/>
    <w:basedOn w:val="Normln"/>
    <w:next w:val="Normln"/>
    <w:autoRedefine/>
    <w:uiPriority w:val="39"/>
    <w:unhideWhenUsed/>
    <w:pPr>
      <w:tabs>
        <w:tab w:val="right" w:leader="underscore" w:pos="8424"/>
      </w:tabs>
      <w:spacing w:before="40" w:after="100" w:line="288" w:lineRule="auto"/>
    </w:pPr>
    <w:rPr>
      <w:kern w:val="20"/>
    </w:rPr>
  </w:style>
  <w:style w:type="character" w:customStyle="1" w:styleId="Znaknadpisu1">
    <w:name w:val="Znak nadpisu 1"/>
    <w:basedOn w:val="Standardnpsmoodstavce"/>
    <w:link w:val="Nadpis11"/>
    <w:uiPriority w:val="1"/>
    <w:rPr>
      <w:rFonts w:asciiTheme="majorHAnsi" w:eastAsiaTheme="majorEastAsia" w:hAnsiTheme="majorHAnsi" w:cstheme="majorBidi"/>
      <w:b/>
      <w:bCs/>
      <w:color w:val="000000" w:themeColor="text1"/>
      <w:sz w:val="40"/>
    </w:rPr>
  </w:style>
  <w:style w:type="paragraph" w:customStyle="1" w:styleId="Nadpisobsahu1">
    <w:name w:val="Nadpis obsahu1"/>
    <w:basedOn w:val="Nadpis11"/>
    <w:next w:val="Normln"/>
    <w:uiPriority w:val="39"/>
    <w:unhideWhenUsed/>
    <w:qFormat/>
    <w:pPr>
      <w:pBdr>
        <w:bottom w:val="none" w:sz="0" w:space="0" w:color="auto"/>
      </w:pBdr>
      <w:spacing w:before="0" w:after="360"/>
      <w:outlineLvl w:val="9"/>
    </w:pPr>
    <w:rPr>
      <w:color w:val="EF4623" w:themeColor="accent1"/>
      <w:kern w:val="20"/>
      <w:sz w:val="44"/>
    </w:rPr>
  </w:style>
  <w:style w:type="character" w:customStyle="1" w:styleId="Znaknadpisu2">
    <w:name w:val="Znak nadpisu 2"/>
    <w:basedOn w:val="Standardnpsmoodstavce"/>
    <w:link w:val="Nadpis21"/>
    <w:uiPriority w:val="1"/>
    <w:rPr>
      <w:rFonts w:asciiTheme="majorHAnsi" w:eastAsiaTheme="majorEastAsia" w:hAnsiTheme="majorHAnsi" w:cstheme="majorBidi"/>
      <w:b/>
      <w:bCs/>
      <w:color w:val="000000" w:themeColor="text1"/>
      <w:sz w:val="28"/>
    </w:rPr>
  </w:style>
  <w:style w:type="paragraph" w:customStyle="1" w:styleId="Citt1">
    <w:name w:val="Citát1"/>
    <w:basedOn w:val="Normln"/>
    <w:next w:val="Normln"/>
    <w:link w:val="Znakcittu"/>
    <w:uiPriority w:val="1"/>
    <w:unhideWhenUsed/>
    <w:qFormat/>
    <w:pPr>
      <w:spacing w:before="240" w:after="240" w:line="288" w:lineRule="auto"/>
    </w:pPr>
    <w:rPr>
      <w:i/>
      <w:iCs/>
      <w:color w:val="EF4623" w:themeColor="accent1"/>
      <w:kern w:val="20"/>
      <w:sz w:val="24"/>
    </w:rPr>
  </w:style>
  <w:style w:type="character" w:customStyle="1" w:styleId="Znakcittu">
    <w:name w:val="Znak citátu"/>
    <w:basedOn w:val="Standardnpsmoodstavce"/>
    <w:link w:val="Citt1"/>
    <w:uiPriority w:val="1"/>
    <w:rPr>
      <w:i/>
      <w:iCs/>
      <w:color w:val="EF4623" w:themeColor="accent1"/>
      <w:kern w:val="20"/>
      <w:sz w:val="24"/>
    </w:rPr>
  </w:style>
  <w:style w:type="paragraph" w:customStyle="1" w:styleId="Podpis1">
    <w:name w:val="Podpis1"/>
    <w:basedOn w:val="Normln"/>
    <w:link w:val="Znakpodpisu"/>
    <w:uiPriority w:val="9"/>
    <w:unhideWhenUsed/>
    <w:qFormat/>
    <w:pPr>
      <w:spacing w:before="720" w:after="0" w:line="312" w:lineRule="auto"/>
      <w:contextualSpacing/>
    </w:pPr>
    <w:rPr>
      <w:color w:val="595959" w:themeColor="text1" w:themeTint="A6"/>
      <w:kern w:val="20"/>
    </w:rPr>
  </w:style>
  <w:style w:type="character" w:customStyle="1" w:styleId="Znakpodpisu">
    <w:name w:val="Znak podpisu"/>
    <w:basedOn w:val="Standardnpsmoodstavce"/>
    <w:link w:val="Podpis1"/>
    <w:uiPriority w:val="9"/>
    <w:rPr>
      <w:color w:val="595959" w:themeColor="text1" w:themeTint="A6"/>
      <w:kern w:val="20"/>
    </w:rPr>
  </w:style>
  <w:style w:type="character" w:customStyle="1" w:styleId="Znakbezmezer">
    <w:name w:val="Znak bez mezer"/>
    <w:basedOn w:val="Standardnpsmoodstavce"/>
    <w:link w:val="Bezmezer1"/>
    <w:uiPriority w:val="1"/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before="40" w:after="40" w:line="288" w:lineRule="auto"/>
    </w:pPr>
    <w:rPr>
      <w:color w:val="595959" w:themeColor="text1" w:themeTint="A6"/>
      <w:kern w:val="20"/>
    </w:rPr>
  </w:style>
  <w:style w:type="paragraph" w:customStyle="1" w:styleId="slovanseznam1">
    <w:name w:val="Číslovaný seznam1"/>
    <w:basedOn w:val="Normln"/>
    <w:uiPriority w:val="1"/>
    <w:unhideWhenUsed/>
    <w:qFormat/>
    <w:pPr>
      <w:numPr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21">
    <w:name w:val="Číslovaný seznam 21"/>
    <w:basedOn w:val="Normln"/>
    <w:uiPriority w:val="1"/>
    <w:unhideWhenUsed/>
    <w:qFormat/>
    <w:pPr>
      <w:numPr>
        <w:ilvl w:val="1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31">
    <w:name w:val="Číslovaný seznam 31"/>
    <w:basedOn w:val="Normln"/>
    <w:uiPriority w:val="18"/>
    <w:unhideWhenUsed/>
    <w:pPr>
      <w:numPr>
        <w:ilvl w:val="2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41">
    <w:name w:val="Číslovaný seznam 41"/>
    <w:basedOn w:val="Normln"/>
    <w:uiPriority w:val="18"/>
    <w:unhideWhenUsed/>
    <w:pPr>
      <w:numPr>
        <w:ilvl w:val="3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paragraph" w:customStyle="1" w:styleId="slovanseznam51">
    <w:name w:val="Číslovaný seznam 51"/>
    <w:basedOn w:val="Normln"/>
    <w:uiPriority w:val="18"/>
    <w:unhideWhenUsed/>
    <w:pPr>
      <w:numPr>
        <w:ilvl w:val="4"/>
        <w:numId w:val="3"/>
      </w:numPr>
      <w:spacing w:before="40" w:after="160" w:line="288" w:lineRule="auto"/>
      <w:contextualSpacing/>
    </w:pPr>
    <w:rPr>
      <w:color w:val="595959" w:themeColor="text1" w:themeTint="A6"/>
      <w:kern w:val="20"/>
    </w:rPr>
  </w:style>
  <w:style w:type="table" w:customStyle="1" w:styleId="Finanntabulka">
    <w:name w:val="Finanční tabulka"/>
    <w:basedOn w:val="Normlntabulka"/>
    <w:uiPriority w:val="99"/>
    <w:pPr>
      <w:spacing w:before="60" w:after="60" w:line="240" w:lineRule="auto"/>
    </w:pPr>
    <w:tblPr>
      <w:tblBorders>
        <w:top w:val="single" w:sz="8" w:space="0" w:color="000000" w:themeColor="text1"/>
        <w:left w:val="single" w:sz="8" w:space="0" w:color="000000" w:themeColor="text1"/>
        <w:bottom w:val="single" w:sz="24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left w:w="72" w:type="dxa"/>
        <w:right w:w="72" w:type="dxa"/>
      </w:tblCellMar>
    </w:tblPr>
    <w:tblStylePr w:type="firstRow">
      <w:pPr>
        <w:wordWrap/>
        <w:spacing w:beforeLines="0" w:before="40" w:beforeAutospacing="0" w:afterLines="0" w:after="40" w:afterAutospacing="0"/>
        <w:jc w:val="left"/>
      </w:pPr>
      <w:rPr>
        <w:rFonts w:asciiTheme="majorHAnsi" w:hAnsiTheme="majorHAnsi"/>
        <w:b/>
        <w:i w:val="0"/>
        <w:caps w:val="0"/>
        <w:smallCaps w:val="0"/>
        <w:color w:val="000000" w:themeColor="text1"/>
        <w:sz w:val="22"/>
      </w:rPr>
    </w:tblStylePr>
    <w:tblStylePr w:type="firstCol">
      <w:rPr>
        <w:b/>
        <w:color w:val="000000" w:themeColor="text1"/>
      </w:rPr>
    </w:tblStylePr>
  </w:style>
  <w:style w:type="character" w:customStyle="1" w:styleId="Odkaznapoznmku">
    <w:name w:val="Odkaz na poznámku"/>
    <w:basedOn w:val="Standardnpsmoodstavce"/>
    <w:uiPriority w:val="99"/>
    <w:semiHidden/>
    <w:unhideWhenUsed/>
    <w:rPr>
      <w:sz w:val="16"/>
    </w:rPr>
  </w:style>
  <w:style w:type="paragraph" w:customStyle="1" w:styleId="Textpoznmky">
    <w:name w:val="Text poznámky"/>
    <w:basedOn w:val="Normln"/>
    <w:link w:val="Znaktextukomente"/>
    <w:uiPriority w:val="99"/>
    <w:semiHidden/>
    <w:unhideWhenUsed/>
    <w:pPr>
      <w:spacing w:line="240" w:lineRule="auto"/>
    </w:pPr>
  </w:style>
  <w:style w:type="character" w:customStyle="1" w:styleId="Znaktextukomente">
    <w:name w:val="Znak textu komentáře"/>
    <w:basedOn w:val="Standardnpsmoodstavce"/>
    <w:link w:val="Textpoznmky"/>
    <w:uiPriority w:val="99"/>
    <w:semiHidden/>
  </w:style>
  <w:style w:type="paragraph" w:customStyle="1" w:styleId="Pedmtpoznmky">
    <w:name w:val="Předmět poznámky"/>
    <w:basedOn w:val="Textpoznmky"/>
    <w:next w:val="Textpoznmky"/>
    <w:link w:val="Znakpedmtukomente"/>
    <w:uiPriority w:val="99"/>
    <w:semiHidden/>
    <w:unhideWhenUsed/>
    <w:rPr>
      <w:b/>
      <w:bCs/>
    </w:rPr>
  </w:style>
  <w:style w:type="character" w:customStyle="1" w:styleId="Znakpedmtukomente">
    <w:name w:val="Znak předmětu komentáře"/>
    <w:basedOn w:val="Znaktextukomente"/>
    <w:link w:val="Pedmtpoznmky"/>
    <w:uiPriority w:val="99"/>
    <w:semiHidden/>
    <w:rPr>
      <w:b/>
      <w:bCs/>
    </w:rPr>
  </w:style>
  <w:style w:type="table" w:customStyle="1" w:styleId="Svtlstnovn1">
    <w:name w:val="Světlé stínování1"/>
    <w:basedOn w:val="Normlntabulka"/>
    <w:uiPriority w:val="6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Texttabulkydestkovslo">
    <w:name w:val="Text tabulky – desítkové číslo"/>
    <w:basedOn w:val="Normln"/>
    <w:uiPriority w:val="1"/>
    <w:qFormat/>
    <w:pPr>
      <w:tabs>
        <w:tab w:val="decimal" w:pos="869"/>
      </w:tabs>
      <w:spacing w:before="60" w:after="60" w:line="240" w:lineRule="auto"/>
    </w:pPr>
  </w:style>
  <w:style w:type="paragraph" w:customStyle="1" w:styleId="Texttabulky">
    <w:name w:val="Text tabulky"/>
    <w:basedOn w:val="Normln"/>
    <w:uiPriority w:val="1"/>
    <w:qFormat/>
    <w:pPr>
      <w:spacing w:before="60" w:after="60" w:line="240" w:lineRule="auto"/>
    </w:pPr>
  </w:style>
  <w:style w:type="paragraph" w:customStyle="1" w:styleId="Organizace">
    <w:name w:val="Organizace"/>
    <w:basedOn w:val="Normln"/>
    <w:uiPriority w:val="2"/>
    <w:qFormat/>
    <w:pPr>
      <w:spacing w:after="60" w:line="240" w:lineRule="auto"/>
      <w:ind w:left="29" w:right="29"/>
    </w:pPr>
    <w:rPr>
      <w:b/>
      <w:bCs/>
      <w:color w:val="EF4623" w:themeColor="accent1"/>
      <w:sz w:val="3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3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3E47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562E3A"/>
    <w:rPr>
      <w:rFonts w:asciiTheme="majorHAnsi" w:eastAsiaTheme="majorEastAsia" w:hAnsiTheme="majorHAnsi" w:cstheme="majorBidi"/>
      <w:color w:val="BF2B0E" w:themeColor="accent1" w:themeShade="BF"/>
      <w:sz w:val="32"/>
      <w:szCs w:val="32"/>
    </w:rPr>
  </w:style>
  <w:style w:type="paragraph" w:styleId="Nadpisobsahu">
    <w:name w:val="TOC Heading"/>
    <w:aliases w:val="Nadpis poznámky v textu"/>
    <w:basedOn w:val="Nadpis1"/>
    <w:next w:val="Normln"/>
    <w:uiPriority w:val="39"/>
    <w:unhideWhenUsed/>
    <w:qFormat/>
    <w:rsid w:val="00562E3A"/>
    <w:pPr>
      <w:spacing w:before="480" w:line="276" w:lineRule="auto"/>
      <w:outlineLvl w:val="9"/>
    </w:pPr>
    <w:rPr>
      <w:b/>
      <w:bCs/>
      <w:sz w:val="28"/>
      <w:szCs w:val="28"/>
    </w:rPr>
  </w:style>
  <w:style w:type="paragraph" w:styleId="Obsah1">
    <w:name w:val="toc 1"/>
    <w:basedOn w:val="Normln"/>
    <w:next w:val="Normln"/>
    <w:autoRedefine/>
    <w:uiPriority w:val="39"/>
    <w:unhideWhenUsed/>
    <w:rsid w:val="00FD40A0"/>
    <w:pPr>
      <w:tabs>
        <w:tab w:val="right" w:leader="underscore" w:pos="8186"/>
      </w:tabs>
      <w:spacing w:after="100"/>
    </w:pPr>
    <w:rPr>
      <w:rFonts w:ascii="Mucho Sans" w:hAnsi="Mucho Sans"/>
      <w:noProof/>
      <w:sz w:val="24"/>
    </w:rPr>
  </w:style>
  <w:style w:type="paragraph" w:styleId="Obsah2">
    <w:name w:val="toc 2"/>
    <w:basedOn w:val="Normln"/>
    <w:next w:val="Normln"/>
    <w:autoRedefine/>
    <w:uiPriority w:val="39"/>
    <w:unhideWhenUsed/>
    <w:rsid w:val="00562E3A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562E3A"/>
    <w:rPr>
      <w:color w:val="5F5F5F" w:themeColor="hyperlink"/>
      <w:u w:val="single"/>
    </w:rPr>
  </w:style>
  <w:style w:type="character" w:styleId="Zstupntext">
    <w:name w:val="Placeholder Text"/>
    <w:basedOn w:val="Standardnpsmoodstavce"/>
    <w:uiPriority w:val="99"/>
    <w:semiHidden/>
    <w:rsid w:val="00277CD5"/>
    <w:rPr>
      <w:color w:val="808080"/>
    </w:rPr>
  </w:style>
  <w:style w:type="paragraph" w:styleId="Zhlav">
    <w:name w:val="header"/>
    <w:basedOn w:val="Normln"/>
    <w:link w:val="Zhlav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50EF"/>
  </w:style>
  <w:style w:type="paragraph" w:styleId="Zpat">
    <w:name w:val="footer"/>
    <w:basedOn w:val="Normln"/>
    <w:link w:val="ZpatChar"/>
    <w:uiPriority w:val="99"/>
    <w:unhideWhenUsed/>
    <w:qFormat/>
    <w:rsid w:val="00E75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50EF"/>
  </w:style>
  <w:style w:type="paragraph" w:styleId="Odstavecseseznamem">
    <w:name w:val="List Paragraph"/>
    <w:basedOn w:val="Normln"/>
    <w:uiPriority w:val="34"/>
    <w:qFormat/>
    <w:rsid w:val="005F3930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D822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82201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82201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822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82201"/>
    <w:rPr>
      <w:b/>
      <w:bCs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E24A6"/>
    <w:rPr>
      <w:rFonts w:asciiTheme="majorHAnsi" w:eastAsiaTheme="majorEastAsia" w:hAnsiTheme="majorHAnsi" w:cstheme="majorBidi"/>
      <w:i/>
      <w:iCs/>
      <w:color w:val="BF2B0E" w:themeColor="accent1" w:themeShade="BF"/>
    </w:rPr>
  </w:style>
  <w:style w:type="character" w:customStyle="1" w:styleId="Nadpis3Char">
    <w:name w:val="Nadpis 3 Char"/>
    <w:basedOn w:val="Standardnpsmoodstavce"/>
    <w:link w:val="Nadpis3"/>
    <w:uiPriority w:val="1"/>
    <w:semiHidden/>
    <w:rsid w:val="00EC405B"/>
    <w:rPr>
      <w:rFonts w:asciiTheme="majorHAnsi" w:eastAsiaTheme="majorEastAsia" w:hAnsiTheme="majorHAnsi" w:cstheme="majorBidi"/>
      <w:color w:val="7F1D09" w:themeColor="accent1" w:themeShade="7F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C405B"/>
    <w:rPr>
      <w:rFonts w:asciiTheme="majorHAnsi" w:eastAsiaTheme="majorEastAsia" w:hAnsiTheme="majorHAnsi" w:cstheme="majorBidi"/>
      <w:color w:val="BF2B0E" w:themeColor="accent1" w:themeShade="BF"/>
    </w:rPr>
  </w:style>
  <w:style w:type="paragraph" w:styleId="Normlnweb">
    <w:name w:val="Normal (Web)"/>
    <w:basedOn w:val="Normln"/>
    <w:uiPriority w:val="99"/>
    <w:semiHidden/>
    <w:unhideWhenUsed/>
    <w:rsid w:val="00EC40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Siln">
    <w:name w:val="Strong"/>
    <w:basedOn w:val="Standardnpsmoodstavce"/>
    <w:uiPriority w:val="22"/>
    <w:qFormat/>
    <w:rsid w:val="00EC405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68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www.myaktivity.cz/kreativci" TargetMode="External"/><Relationship Id="rId18" Type="http://schemas.openxmlformats.org/officeDocument/2006/relationships/image" Target="media/image5.jpg"/><Relationship Id="rId26" Type="http://schemas.openxmlformats.org/officeDocument/2006/relationships/hyperlink" Target="mailto:info@myaktivity.cz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8.jpg"/><Relationship Id="rId7" Type="http://schemas.openxmlformats.org/officeDocument/2006/relationships/webSettings" Target="webSettings.xml"/><Relationship Id="rId12" Type="http://schemas.openxmlformats.org/officeDocument/2006/relationships/hyperlink" Target="http://www.myaktivity.cz/lektorsky-tym" TargetMode="External"/><Relationship Id="rId17" Type="http://schemas.openxmlformats.org/officeDocument/2006/relationships/image" Target="media/image4.jpg"/><Relationship Id="rId25" Type="http://schemas.openxmlformats.org/officeDocument/2006/relationships/hyperlink" Target="mailto:rozbroj@myaktivty.cz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jpg"/><Relationship Id="rId20" Type="http://schemas.openxmlformats.org/officeDocument/2006/relationships/image" Target="media/image7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mailto:info@myaktivity.cz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23" Type="http://schemas.openxmlformats.org/officeDocument/2006/relationships/image" Target="media/image10.jpg"/><Relationship Id="rId28" Type="http://schemas.openxmlformats.org/officeDocument/2006/relationships/header" Target="header2.xml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myaktivity.cz/rodinny-klub-ulitka" TargetMode="External"/><Relationship Id="rId22" Type="http://schemas.openxmlformats.org/officeDocument/2006/relationships/image" Target="media/image9.jpg"/><Relationship Id="rId27" Type="http://schemas.openxmlformats.org/officeDocument/2006/relationships/hyperlink" Target="mailto:rozbroj@myaktivty.cz" TargetMode="External"/><Relationship Id="rId30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zbrojr\AppData\Roaming\Microsoft\&#352;ablony\V&#253;ro&#269;n&#237;%20zpr&#225;va%20(&#269;erveno-&#269;ern&#253;%20n&#225;vrh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tanika">
    <w:altName w:val="Bahnschrift Light"/>
    <w:panose1 w:val="00000000000000000000"/>
    <w:charset w:val="00"/>
    <w:family w:val="modern"/>
    <w:notTrueType/>
    <w:pitch w:val="variable"/>
    <w:sig w:usb0="800000AF" w:usb1="5000004A" w:usb2="00000000" w:usb3="00000000" w:csb0="00000193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cho Sans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cho Sans Light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Mucho Sans Heavy">
    <w:panose1 w:val="02000503000000020004"/>
    <w:charset w:val="00"/>
    <w:family w:val="modern"/>
    <w:notTrueType/>
    <w:pitch w:val="variable"/>
    <w:sig w:usb0="A00000AF" w:usb1="5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60E6EB78"/>
    <w:lvl w:ilvl="0">
      <w:start w:val="1"/>
      <w:numFmt w:val="bullet"/>
      <w:pStyle w:val="Seznamsodrkami"/>
      <w:lvlText w:val="•"/>
      <w:lvlJc w:val="left"/>
      <w:pPr>
        <w:ind w:left="576" w:hanging="288"/>
      </w:pPr>
      <w:rPr>
        <w:rFonts w:ascii="Cambria" w:hAnsi="Cambria" w:hint="default"/>
        <w:color w:val="5B9BD5" w:themeColor="accent1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4A5"/>
    <w:rsid w:val="00114800"/>
    <w:rsid w:val="001338E0"/>
    <w:rsid w:val="003A4B48"/>
    <w:rsid w:val="00475C44"/>
    <w:rsid w:val="0054072F"/>
    <w:rsid w:val="006E5296"/>
    <w:rsid w:val="00727ADF"/>
    <w:rsid w:val="0075196A"/>
    <w:rsid w:val="00A144A5"/>
    <w:rsid w:val="00AA21FB"/>
    <w:rsid w:val="00AF5844"/>
    <w:rsid w:val="00E50AA6"/>
    <w:rsid w:val="00EA62E4"/>
    <w:rsid w:val="00FE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30E9CCA32A69409B99196710A41CD9CF">
    <w:name w:val="30E9CCA32A69409B99196710A41CD9CF"/>
  </w:style>
  <w:style w:type="paragraph" w:customStyle="1" w:styleId="054C0CAB6C944AF48127401B06B30BDF">
    <w:name w:val="054C0CAB6C944AF48127401B06B30BDF"/>
  </w:style>
  <w:style w:type="paragraph" w:customStyle="1" w:styleId="C39E3ACE19AB413D8BC7083B844403B1">
    <w:name w:val="C39E3ACE19AB413D8BC7083B844403B1"/>
  </w:style>
  <w:style w:type="paragraph" w:customStyle="1" w:styleId="283BAE2CC2B846049330C89B43653338">
    <w:name w:val="283BAE2CC2B846049330C89B43653338"/>
  </w:style>
  <w:style w:type="paragraph" w:customStyle="1" w:styleId="CFD76CF7E1E64193BFA981777B263504">
    <w:name w:val="CFD76CF7E1E64193BFA981777B263504"/>
  </w:style>
  <w:style w:type="paragraph" w:customStyle="1" w:styleId="A04FF8AE122E41D08E42A1B655393F7D">
    <w:name w:val="A04FF8AE122E41D08E42A1B655393F7D"/>
  </w:style>
  <w:style w:type="paragraph" w:customStyle="1" w:styleId="BBBA8D279C724D5E81CCDB0CFC1AA8B5">
    <w:name w:val="BBBA8D279C724D5E81CCDB0CFC1AA8B5"/>
  </w:style>
  <w:style w:type="paragraph" w:customStyle="1" w:styleId="Seznamsodrkami">
    <w:name w:val="Seznam s odrážkami"/>
    <w:basedOn w:val="Normln"/>
    <w:uiPriority w:val="1"/>
    <w:unhideWhenUsed/>
    <w:qFormat/>
    <w:pPr>
      <w:numPr>
        <w:numId w:val="1"/>
      </w:numPr>
      <w:spacing w:before="40" w:after="40" w:line="288" w:lineRule="auto"/>
    </w:pPr>
    <w:rPr>
      <w:rFonts w:eastAsiaTheme="minorHAnsi"/>
      <w:color w:val="595959" w:themeColor="text1" w:themeTint="A6"/>
      <w:kern w:val="20"/>
      <w:sz w:val="20"/>
      <w:szCs w:val="20"/>
    </w:rPr>
  </w:style>
  <w:style w:type="paragraph" w:customStyle="1" w:styleId="C4352145741A46D8ADC026DC3F909EBC">
    <w:name w:val="C4352145741A46D8ADC026DC3F909EBC"/>
  </w:style>
  <w:style w:type="paragraph" w:customStyle="1" w:styleId="797F1ACC23F94BF193A97E126BB1ABB7">
    <w:name w:val="797F1ACC23F94BF193A97E126BB1ABB7"/>
  </w:style>
  <w:style w:type="paragraph" w:customStyle="1" w:styleId="014EC574D0CE4487825040FC607E11C6">
    <w:name w:val="014EC574D0CE4487825040FC607E11C6"/>
  </w:style>
  <w:style w:type="paragraph" w:customStyle="1" w:styleId="15E9AE7447564D189BC09C0ED385CACB">
    <w:name w:val="15E9AE7447564D189BC09C0ED385CACB"/>
  </w:style>
  <w:style w:type="paragraph" w:customStyle="1" w:styleId="BA16E7B3A32E45B184F1E97CEFBC840E">
    <w:name w:val="BA16E7B3A32E45B184F1E97CEFBC840E"/>
  </w:style>
  <w:style w:type="paragraph" w:customStyle="1" w:styleId="A3D81BC44E3C40FF91BBFB2485D7B518">
    <w:name w:val="A3D81BC44E3C40FF91BBFB2485D7B518"/>
  </w:style>
  <w:style w:type="paragraph" w:customStyle="1" w:styleId="D98F8C2585DC4AF1920C1673227C478B">
    <w:name w:val="D98F8C2585DC4AF1920C1673227C478B"/>
  </w:style>
  <w:style w:type="paragraph" w:customStyle="1" w:styleId="20C8876CE2C3451385350722ED615D1A">
    <w:name w:val="20C8876CE2C3451385350722ED615D1A"/>
  </w:style>
  <w:style w:type="character" w:customStyle="1" w:styleId="Siln1">
    <w:name w:val="Silné1"/>
    <w:basedOn w:val="Standardnpsmoodstavce"/>
    <w:uiPriority w:val="10"/>
    <w:qFormat/>
    <w:rPr>
      <w:b/>
      <w:bCs/>
    </w:rPr>
  </w:style>
  <w:style w:type="paragraph" w:customStyle="1" w:styleId="98F1C180A8514DD08E659806AA7D72A6">
    <w:name w:val="98F1C180A8514DD08E659806AA7D72A6"/>
  </w:style>
  <w:style w:type="paragraph" w:customStyle="1" w:styleId="6FB9335D8CF647C99CE1819EAD32C0D1">
    <w:name w:val="6FB9335D8CF647C99CE1819EAD32C0D1"/>
  </w:style>
  <w:style w:type="paragraph" w:customStyle="1" w:styleId="D813FAFA8F9E42C99D2781E629A39771">
    <w:name w:val="D813FAFA8F9E42C99D2781E629A39771"/>
  </w:style>
  <w:style w:type="paragraph" w:customStyle="1" w:styleId="E69A8FE88E774940A075A34C760C371B">
    <w:name w:val="E69A8FE88E774940A075A34C760C371B"/>
  </w:style>
  <w:style w:type="paragraph" w:customStyle="1" w:styleId="EF1074D8C0F3480CBA2B10CAA27B9208">
    <w:name w:val="EF1074D8C0F3480CBA2B10CAA27B9208"/>
  </w:style>
  <w:style w:type="paragraph" w:customStyle="1" w:styleId="CBF46815D0054637948913C376D6CBFA">
    <w:name w:val="CBF46815D0054637948913C376D6CBFA"/>
  </w:style>
  <w:style w:type="paragraph" w:customStyle="1" w:styleId="2083BF5604334383AF51950FA07515DE">
    <w:name w:val="2083BF5604334383AF51950FA07515DE"/>
  </w:style>
  <w:style w:type="paragraph" w:customStyle="1" w:styleId="254756552632490B82AFBE9B9A5E6029">
    <w:name w:val="254756552632490B82AFBE9B9A5E6029"/>
  </w:style>
  <w:style w:type="paragraph" w:customStyle="1" w:styleId="9095DA5ADA5E483AB601508A1D15C9C9">
    <w:name w:val="9095DA5ADA5E483AB601508A1D15C9C9"/>
  </w:style>
  <w:style w:type="paragraph" w:customStyle="1" w:styleId="335EE8C0B6804B9896CB7D2CB0385325">
    <w:name w:val="335EE8C0B6804B9896CB7D2CB0385325"/>
  </w:style>
  <w:style w:type="paragraph" w:customStyle="1" w:styleId="4DDF7AF19080483D896A7333B7D8E3D9">
    <w:name w:val="4DDF7AF19080483D896A7333B7D8E3D9"/>
  </w:style>
  <w:style w:type="paragraph" w:customStyle="1" w:styleId="D309EC52F1F1422FB26C1EDE749065C2">
    <w:name w:val="D309EC52F1F1422FB26C1EDE749065C2"/>
    <w:rsid w:val="00AF5844"/>
  </w:style>
  <w:style w:type="paragraph" w:customStyle="1" w:styleId="358017019A0742B38D05CDCB1BBDCF70">
    <w:name w:val="358017019A0742B38D05CDCB1BBDCF70"/>
    <w:rsid w:val="00AF5844"/>
  </w:style>
  <w:style w:type="paragraph" w:customStyle="1" w:styleId="02950005C3E74ABC9E102AFA632F07A8">
    <w:name w:val="02950005C3E74ABC9E102AFA632F07A8"/>
    <w:rsid w:val="00AF5844"/>
  </w:style>
  <w:style w:type="paragraph" w:customStyle="1" w:styleId="5F6FC8AFAE304110B6A0CE7324EDABEA">
    <w:name w:val="5F6FC8AFAE304110B6A0CE7324EDABEA"/>
    <w:rsid w:val="00AF5844"/>
  </w:style>
  <w:style w:type="paragraph" w:customStyle="1" w:styleId="7CAAC6B50A304B078B623F483374BABE">
    <w:name w:val="7CAAC6B50A304B078B623F483374BABE"/>
    <w:rsid w:val="00AF5844"/>
  </w:style>
  <w:style w:type="paragraph" w:customStyle="1" w:styleId="6D845EA7E236469ABA05BBECEF68FEDF">
    <w:name w:val="6D845EA7E236469ABA05BBECEF68FEDF"/>
    <w:rsid w:val="00AF5844"/>
  </w:style>
  <w:style w:type="paragraph" w:customStyle="1" w:styleId="4CA4CBBE33774D6D8A2A60298F362E43">
    <w:name w:val="4CA4CBBE33774D6D8A2A60298F362E43"/>
    <w:rsid w:val="00AF5844"/>
  </w:style>
  <w:style w:type="paragraph" w:customStyle="1" w:styleId="976CC793502F498096F6E365785AA4FE">
    <w:name w:val="976CC793502F498096F6E365785AA4FE"/>
    <w:rsid w:val="00AF5844"/>
  </w:style>
  <w:style w:type="paragraph" w:customStyle="1" w:styleId="D4EC3D84B28245B6B9C6DFD66DB9CE14">
    <w:name w:val="D4EC3D84B28245B6B9C6DFD66DB9CE14"/>
    <w:rsid w:val="003A4B48"/>
  </w:style>
  <w:style w:type="paragraph" w:customStyle="1" w:styleId="25F17DB2E3584C86848209DD44378401">
    <w:name w:val="25F17DB2E3584C86848209DD44378401"/>
    <w:rsid w:val="003A4B48"/>
  </w:style>
  <w:style w:type="paragraph" w:customStyle="1" w:styleId="24044C84A8724162B28DE4538D7F2BE7">
    <w:name w:val="24044C84A8724162B28DE4538D7F2BE7"/>
    <w:rsid w:val="003A4B48"/>
  </w:style>
  <w:style w:type="paragraph" w:customStyle="1" w:styleId="055A5D945F52434DB6A7987CEE7B5FC0">
    <w:name w:val="055A5D945F52434DB6A7987CEE7B5FC0"/>
    <w:rsid w:val="003A4B48"/>
  </w:style>
  <w:style w:type="paragraph" w:customStyle="1" w:styleId="BDB07C211F6E412FA7FCCCE320D9A23D">
    <w:name w:val="BDB07C211F6E412FA7FCCCE320D9A23D"/>
    <w:rsid w:val="003A4B48"/>
  </w:style>
  <w:style w:type="paragraph" w:customStyle="1" w:styleId="92055D511B4844C180E72BC864B865E7">
    <w:name w:val="92055D511B4844C180E72BC864B865E7"/>
    <w:rsid w:val="003A4B48"/>
  </w:style>
  <w:style w:type="paragraph" w:customStyle="1" w:styleId="06E975A018A54F2295E24AD9913CD710">
    <w:name w:val="06E975A018A54F2295E24AD9913CD710"/>
    <w:rsid w:val="003A4B48"/>
  </w:style>
  <w:style w:type="paragraph" w:customStyle="1" w:styleId="48153F45F5354AFC90B323AF9C8F1D12">
    <w:name w:val="48153F45F5354AFC90B323AF9C8F1D12"/>
    <w:rsid w:val="003A4B48"/>
  </w:style>
  <w:style w:type="paragraph" w:customStyle="1" w:styleId="EEA6402F35DA4F68A6F6641EE194F467">
    <w:name w:val="EEA6402F35DA4F68A6F6641EE194F467"/>
    <w:rsid w:val="003A4B4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rot="0" spcFirstLastPara="0" vertOverflow="overflow" horzOverflow="overflow" vert="horz" wrap="square" lIns="0" tIns="0" rIns="0" bIns="0" numCol="1" spcCol="0" rtlCol="0" fromWordArt="0" anchor="b" anchorCtr="0" forceAA="0" compatLnSpc="1">
        <a:prstTxWarp prst="textNoShape">
          <a:avLst/>
        </a:prstTxWarp>
        <a:sp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2015</PublishDate>
  <Abstract/>
  <CompanyAddress>Sídlo společnosti:
My.Aktivity o.p.s.
Na Balkáně 2866/17a
Praha 3 | 130 00</CompanyAddress>
  <CompanyPhone> +420 774 728 641</CompanyPhone>
  <CompanyFax/>
  <CompanyEmail>info@myaktivity.cz</CompanyEmail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0FCD64-FC64-44B9-8838-FFB3A1EC422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E401FE8-699F-4860-8794-B4CDCC56C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Výroční zpráva (červeno-černý návrh)</Template>
  <TotalTime>5</TotalTime>
  <Pages>18</Pages>
  <Words>1303</Words>
  <Characters>7691</Characters>
  <Application>Microsoft Office Word</Application>
  <DocSecurity>0</DocSecurity>
  <Lines>64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 Rozbroj</dc:creator>
  <cp:keywords/>
  <cp:lastModifiedBy>Roman Rozbroj</cp:lastModifiedBy>
  <cp:revision>7</cp:revision>
  <cp:lastPrinted>2018-07-24T12:53:00Z</cp:lastPrinted>
  <dcterms:created xsi:type="dcterms:W3CDTF">2018-07-24T12:43:00Z</dcterms:created>
  <dcterms:modified xsi:type="dcterms:W3CDTF">2018-07-24T12:55:00Z</dcterms:modified>
  <cp:contentStatus>www.myaktivity.cz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TC028350649991</vt:lpwstr>
  </property>
</Properties>
</file>